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30F0" w:rsidRDefault="00FD30F0">
      <w:pPr>
        <w:spacing w:line="480" w:lineRule="auto"/>
        <w:rPr>
          <w:sz w:val="24"/>
          <w:szCs w:val="24"/>
        </w:rPr>
      </w:pPr>
      <w:r>
        <w:rPr>
          <w:sz w:val="24"/>
          <w:szCs w:val="24"/>
        </w:rPr>
        <w:t xml:space="preserve">With The Name of Allah The Merciful Benefactor The Merciful Redeemer. </w:t>
      </w:r>
    </w:p>
    <w:p w:rsidR="00FD30F0" w:rsidRDefault="00FD30F0">
      <w:pPr>
        <w:spacing w:line="480" w:lineRule="auto"/>
        <w:jc w:val="right"/>
        <w:rPr>
          <w:sz w:val="24"/>
          <w:szCs w:val="24"/>
        </w:rPr>
      </w:pPr>
      <w:r>
        <w:rPr>
          <w:sz w:val="24"/>
          <w:szCs w:val="24"/>
        </w:rPr>
        <w:pgNum/>
      </w:r>
    </w:p>
    <w:p w:rsidR="00FD30F0" w:rsidRDefault="00FD30F0">
      <w:pPr>
        <w:spacing w:line="480" w:lineRule="auto"/>
        <w:rPr>
          <w:sz w:val="24"/>
          <w:szCs w:val="24"/>
        </w:rPr>
      </w:pPr>
      <w:r>
        <w:rPr>
          <w:sz w:val="24"/>
          <w:szCs w:val="24"/>
        </w:rPr>
        <w:t>-The House And Progress</w:t>
      </w:r>
    </w:p>
    <w:p w:rsidR="00FD30F0" w:rsidRDefault="00FD30F0">
      <w:pPr>
        <w:rPr>
          <w:sz w:val="24"/>
          <w:szCs w:val="24"/>
        </w:rPr>
      </w:pPr>
      <w:r>
        <w:rPr>
          <w:sz w:val="24"/>
          <w:szCs w:val="24"/>
        </w:rPr>
        <w:t>In the 2008 Savior Day address Imam W.D. Mohammed said to start at a 90 degree angle</w:t>
      </w:r>
    </w:p>
    <w:p w:rsidR="00FD30F0" w:rsidRDefault="00FD30F0">
      <w:pPr>
        <w:rPr>
          <w:sz w:val="24"/>
          <w:szCs w:val="24"/>
        </w:rPr>
      </w:pPr>
      <w:r>
        <w:rPr>
          <w:sz w:val="24"/>
          <w:szCs w:val="24"/>
        </w:rPr>
        <w:t xml:space="preserve"> </w:t>
      </w:r>
    </w:p>
    <w:p w:rsidR="00FD30F0" w:rsidRDefault="00FD30F0">
      <w:pPr>
        <w:rPr>
          <w:sz w:val="24"/>
          <w:szCs w:val="24"/>
        </w:rPr>
      </w:pPr>
    </w:p>
    <w:p w:rsidR="00FD30F0" w:rsidRDefault="00FD30F0">
      <w:pPr>
        <w:rPr>
          <w:sz w:val="24"/>
          <w:szCs w:val="24"/>
        </w:rPr>
      </w:pPr>
      <w:r>
        <w:rPr>
          <w:sz w:val="24"/>
          <w:szCs w:val="24"/>
        </w:rPr>
        <w:t xml:space="preserve">(To build The House).  First in building a house we lay the foundation.  Also, to start the </w:t>
      </w:r>
    </w:p>
    <w:p w:rsidR="00FD30F0" w:rsidRDefault="00FD30F0">
      <w:pPr>
        <w:rPr>
          <w:sz w:val="24"/>
          <w:szCs w:val="24"/>
        </w:rPr>
      </w:pPr>
    </w:p>
    <w:p w:rsidR="00FD30F0" w:rsidRDefault="00FD30F0">
      <w:pPr>
        <w:rPr>
          <w:sz w:val="24"/>
          <w:szCs w:val="24"/>
        </w:rPr>
      </w:pPr>
      <w:r>
        <w:rPr>
          <w:sz w:val="24"/>
          <w:szCs w:val="24"/>
        </w:rPr>
        <w:t>framework we start at a 90 degree angle.</w:t>
      </w:r>
    </w:p>
    <w:p w:rsidR="00FD30F0" w:rsidRDefault="00FD30F0">
      <w:pPr>
        <w:rPr>
          <w:sz w:val="24"/>
          <w:szCs w:val="24"/>
        </w:rPr>
      </w:pPr>
    </w:p>
    <w:p w:rsidR="00FD30F0" w:rsidRDefault="00FD30F0">
      <w:pPr>
        <w:rPr>
          <w:sz w:val="24"/>
          <w:szCs w:val="24"/>
        </w:rPr>
      </w:pPr>
      <w:r>
        <w:rPr>
          <w:sz w:val="24"/>
          <w:szCs w:val="24"/>
        </w:rPr>
        <w:t>Wallace (Wal-</w:t>
      </w:r>
      <w:r>
        <w:rPr>
          <w:sz w:val="24"/>
          <w:szCs w:val="24"/>
          <w:u w:val="single"/>
        </w:rPr>
        <w:t>lace)</w:t>
      </w:r>
      <w:r>
        <w:rPr>
          <w:sz w:val="24"/>
          <w:szCs w:val="24"/>
        </w:rPr>
        <w:t xml:space="preserve">- What are our walls laced with?  Traditionally our walls are laced with Wall </w:t>
      </w:r>
    </w:p>
    <w:p w:rsidR="00FD30F0" w:rsidRDefault="00FD30F0">
      <w:pPr>
        <w:rPr>
          <w:sz w:val="24"/>
          <w:szCs w:val="24"/>
        </w:rPr>
      </w:pPr>
    </w:p>
    <w:p w:rsidR="00FD30F0" w:rsidRDefault="00FD30F0">
      <w:pPr>
        <w:rPr>
          <w:sz w:val="24"/>
          <w:szCs w:val="24"/>
        </w:rPr>
      </w:pPr>
      <w:r>
        <w:rPr>
          <w:sz w:val="24"/>
          <w:szCs w:val="24"/>
        </w:rPr>
        <w:t xml:space="preserve">Paper or Paint.  We use water to cleanse with and also to drink.  Prophet Esau Ibn </w:t>
      </w:r>
    </w:p>
    <w:p w:rsidR="00FD30F0" w:rsidRDefault="00FD30F0">
      <w:pPr>
        <w:rPr>
          <w:sz w:val="24"/>
          <w:szCs w:val="24"/>
        </w:rPr>
      </w:pPr>
    </w:p>
    <w:p w:rsidR="00FD30F0" w:rsidRDefault="00FD30F0">
      <w:pPr>
        <w:rPr>
          <w:sz w:val="24"/>
          <w:szCs w:val="24"/>
        </w:rPr>
      </w:pPr>
      <w:r>
        <w:rPr>
          <w:sz w:val="24"/>
          <w:szCs w:val="24"/>
        </w:rPr>
        <w:t xml:space="preserve">Maryam advised to give them a cool drink.  Before this Allah told Prophet Job to use </w:t>
      </w:r>
    </w:p>
    <w:p w:rsidR="00FD30F0" w:rsidRDefault="00FD30F0">
      <w:pPr>
        <w:rPr>
          <w:sz w:val="24"/>
          <w:szCs w:val="24"/>
        </w:rPr>
      </w:pPr>
    </w:p>
    <w:p w:rsidR="00FD30F0" w:rsidRDefault="00FD30F0">
      <w:pPr>
        <w:rPr>
          <w:sz w:val="24"/>
          <w:szCs w:val="24"/>
        </w:rPr>
      </w:pPr>
      <w:r>
        <w:rPr>
          <w:sz w:val="24"/>
          <w:szCs w:val="24"/>
        </w:rPr>
        <w:t xml:space="preserve">water to cleanse and drink - Cool water to lessen the heat.  Having  an energetic spirit </w:t>
      </w:r>
    </w:p>
    <w:p w:rsidR="00FD30F0" w:rsidRDefault="00FD30F0">
      <w:pPr>
        <w:rPr>
          <w:sz w:val="24"/>
          <w:szCs w:val="24"/>
        </w:rPr>
      </w:pPr>
    </w:p>
    <w:p w:rsidR="00FD30F0" w:rsidRDefault="00FD30F0">
      <w:pPr>
        <w:rPr>
          <w:sz w:val="24"/>
          <w:szCs w:val="24"/>
        </w:rPr>
      </w:pPr>
      <w:r>
        <w:rPr>
          <w:sz w:val="24"/>
          <w:szCs w:val="24"/>
        </w:rPr>
        <w:t xml:space="preserve">along with hard work will cool the fire (as the fire was cooled for Father Ibrahim).  With  </w:t>
      </w:r>
    </w:p>
    <w:p w:rsidR="00FD30F0" w:rsidRDefault="00FD30F0">
      <w:pPr>
        <w:rPr>
          <w:sz w:val="24"/>
          <w:szCs w:val="24"/>
        </w:rPr>
      </w:pPr>
    </w:p>
    <w:p w:rsidR="00FD30F0" w:rsidRDefault="00FD30F0">
      <w:pPr>
        <w:rPr>
          <w:sz w:val="24"/>
          <w:szCs w:val="24"/>
        </w:rPr>
      </w:pPr>
      <w:r>
        <w:rPr>
          <w:sz w:val="24"/>
          <w:szCs w:val="24"/>
        </w:rPr>
        <w:t xml:space="preserve">the  aid of supply lines we bring fresh water </w:t>
      </w:r>
    </w:p>
    <w:p w:rsidR="00FD30F0" w:rsidRDefault="00FD30F0">
      <w:pPr>
        <w:rPr>
          <w:sz w:val="24"/>
          <w:szCs w:val="24"/>
        </w:rPr>
      </w:pPr>
    </w:p>
    <w:p w:rsidR="00FD30F0" w:rsidRDefault="00FD30F0">
      <w:pPr>
        <w:rPr>
          <w:sz w:val="24"/>
          <w:szCs w:val="24"/>
        </w:rPr>
      </w:pPr>
      <w:r>
        <w:rPr>
          <w:sz w:val="24"/>
          <w:szCs w:val="24"/>
        </w:rPr>
        <w:t xml:space="preserve">into our house and houses, business and businesses.  And also plumbing to get rid of </w:t>
      </w:r>
    </w:p>
    <w:p w:rsidR="00FD30F0" w:rsidRDefault="00FD30F0">
      <w:pPr>
        <w:rPr>
          <w:sz w:val="24"/>
          <w:szCs w:val="24"/>
        </w:rPr>
      </w:pPr>
    </w:p>
    <w:p w:rsidR="00FD30F0" w:rsidRDefault="00FD30F0">
      <w:pPr>
        <w:rPr>
          <w:sz w:val="24"/>
          <w:szCs w:val="24"/>
        </w:rPr>
      </w:pPr>
      <w:r>
        <w:rPr>
          <w:sz w:val="24"/>
          <w:szCs w:val="24"/>
        </w:rPr>
        <w:t xml:space="preserve">waste.  Electricity to light the inside or outside of the house.  And to power a clock or a </w:t>
      </w:r>
    </w:p>
    <w:p w:rsidR="00FD30F0" w:rsidRDefault="00FD30F0">
      <w:pPr>
        <w:tabs>
          <w:tab w:val="left" w:pos="5940"/>
        </w:tabs>
        <w:rPr>
          <w:sz w:val="24"/>
          <w:szCs w:val="24"/>
        </w:rPr>
      </w:pPr>
    </w:p>
    <w:p w:rsidR="00FD30F0" w:rsidRDefault="00FD30F0">
      <w:pPr>
        <w:rPr>
          <w:sz w:val="24"/>
          <w:szCs w:val="24"/>
        </w:rPr>
      </w:pPr>
      <w:r>
        <w:rPr>
          <w:sz w:val="24"/>
          <w:szCs w:val="24"/>
        </w:rPr>
        <w:t xml:space="preserve">radio or a computer, refrigerator electric stoves and a television.  And we have learned to </w:t>
      </w:r>
    </w:p>
    <w:p w:rsidR="00FD30F0" w:rsidRDefault="00FD30F0">
      <w:pPr>
        <w:rPr>
          <w:sz w:val="24"/>
          <w:szCs w:val="24"/>
        </w:rPr>
      </w:pPr>
    </w:p>
    <w:p w:rsidR="00FD30F0" w:rsidRDefault="00FD30F0">
      <w:pPr>
        <w:rPr>
          <w:sz w:val="24"/>
          <w:szCs w:val="24"/>
        </w:rPr>
      </w:pPr>
      <w:r>
        <w:rPr>
          <w:sz w:val="24"/>
          <w:szCs w:val="24"/>
        </w:rPr>
        <w:t xml:space="preserve">use solar power (power from the sun). </w:t>
      </w:r>
    </w:p>
    <w:p w:rsidR="00FD30F0" w:rsidRDefault="00FD30F0">
      <w:pPr>
        <w:spacing w:line="480" w:lineRule="auto"/>
        <w:rPr>
          <w:sz w:val="24"/>
          <w:szCs w:val="24"/>
        </w:rPr>
      </w:pPr>
    </w:p>
    <w:p w:rsidR="00FD30F0" w:rsidRDefault="00FD30F0">
      <w:pPr>
        <w:spacing w:line="480" w:lineRule="auto"/>
        <w:rPr>
          <w:sz w:val="24"/>
          <w:szCs w:val="24"/>
        </w:rPr>
      </w:pPr>
      <w:r>
        <w:rPr>
          <w:sz w:val="24"/>
          <w:szCs w:val="24"/>
        </w:rPr>
        <w:t xml:space="preserve">All of our modern day homes have most of these things.  Remember that all occupations start at home.  And we meet at the masjid, (our smaller Hajj).  And Hajj is a place for making connections.  So Jumah is a place to make connections.  </w:t>
      </w:r>
    </w:p>
    <w:p w:rsidR="00FD30F0" w:rsidRDefault="00FD30F0">
      <w:pPr>
        <w:spacing w:line="480" w:lineRule="auto"/>
        <w:rPr>
          <w:sz w:val="24"/>
          <w:szCs w:val="24"/>
        </w:rPr>
      </w:pPr>
      <w:r>
        <w:rPr>
          <w:sz w:val="24"/>
          <w:szCs w:val="24"/>
        </w:rPr>
        <w:t xml:space="preserve">And I’m convinced that the future of television is Hologram TV.  Also convinced that we will have teleportation machines as tools for travel and shipment of material goods.  What is the future of musical instruments?  The future of musical instruments is for the instruments to be combined with water.  And G-d Spirit hovered over the waters.  His spirit prepared water to be where all life comes from.  His spirit still hovers, and it hovers over us.  And we are told we are something like between 50 and 78% water.  His spirit also hovers over land.  He is constantly preparing Land and Water.  </w:t>
      </w:r>
    </w:p>
    <w:p w:rsidR="00FD30F0" w:rsidRDefault="00FD30F0">
      <w:pPr>
        <w:spacing w:line="480" w:lineRule="auto"/>
        <w:rPr>
          <w:sz w:val="24"/>
          <w:szCs w:val="24"/>
        </w:rPr>
      </w:pPr>
      <w:r>
        <w:rPr>
          <w:sz w:val="24"/>
          <w:szCs w:val="24"/>
        </w:rPr>
        <w:t>Flying automobiles,  So when we get flying automobiles it makes logical sense to have fueling stations up off the ground - high in the sky.  And this will lead to other things.  Such as shopping malls in the sky or high above the Earth.</w:t>
      </w:r>
    </w:p>
    <w:p w:rsidR="00FD30F0" w:rsidRDefault="00FD30F0">
      <w:pPr>
        <w:spacing w:line="480" w:lineRule="auto"/>
        <w:rPr>
          <w:sz w:val="24"/>
          <w:szCs w:val="24"/>
        </w:rPr>
      </w:pPr>
      <w:r>
        <w:rPr>
          <w:sz w:val="24"/>
          <w:szCs w:val="24"/>
        </w:rPr>
        <w:t>So, how do we build a shopping mall high above the Earth?  I’m going to give something to go on here.  The Earth has force, like a magnet pulling objects down to it.  So if the Earth has magnet, And Magnet attracts or repels.  Whatever is the Opposite-positive or negative, make the foundation for the shopping malls or fueling stations or a library for example out of the opposite of Gravity.     Then put heavy Iron chains and cords at the four corners and on the sides of the foundation or whatever is necessary and anchor them in the Earth.  Study of the forces of nature will be needed to accomplish this.</w:t>
      </w:r>
    </w:p>
    <w:p w:rsidR="00FD30F0" w:rsidRDefault="00FD30F0">
      <w:pPr>
        <w:spacing w:line="480" w:lineRule="auto"/>
        <w:rPr>
          <w:sz w:val="24"/>
          <w:szCs w:val="24"/>
        </w:rPr>
      </w:pPr>
    </w:p>
    <w:p w:rsidR="00FD30F0" w:rsidRDefault="00FD30F0">
      <w:pPr>
        <w:spacing w:line="480" w:lineRule="auto"/>
        <w:rPr>
          <w:sz w:val="24"/>
          <w:szCs w:val="24"/>
        </w:rPr>
      </w:pPr>
    </w:p>
    <w:p w:rsidR="00FD30F0" w:rsidRDefault="00FD30F0">
      <w:pPr>
        <w:spacing w:line="480" w:lineRule="auto"/>
        <w:rPr>
          <w:sz w:val="24"/>
          <w:szCs w:val="24"/>
        </w:rPr>
      </w:pPr>
      <w:r>
        <w:rPr>
          <w:sz w:val="24"/>
          <w:szCs w:val="24"/>
        </w:rPr>
        <w:t>-When we look at letters, like looking at D for example, The point is that we are to look at language in the positive.  When we think of D think of Door or David or something natural on the plan that G-d has wrought.  That’s how we are to build.   Not on something artificial.  However the incorrect or wrong side use the unnatural language.  We need to be aware of what they’re doing.  However we are to turn all of our attention to Allah.  The Quran says “Don’t seek what we have no knowledge of.  For everything will be called into account.  However, There may be a reason we need to look into the unnatural.</w:t>
      </w:r>
    </w:p>
    <w:p w:rsidR="00FD30F0" w:rsidRDefault="00FD30F0">
      <w:pPr>
        <w:spacing w:line="480" w:lineRule="auto"/>
        <w:rPr>
          <w:sz w:val="24"/>
          <w:szCs w:val="24"/>
        </w:rPr>
      </w:pPr>
    </w:p>
    <w:p w:rsidR="00FD30F0" w:rsidRDefault="00FD30F0">
      <w:pPr>
        <w:spacing w:line="480" w:lineRule="auto"/>
        <w:rPr>
          <w:sz w:val="24"/>
          <w:szCs w:val="24"/>
        </w:rPr>
      </w:pPr>
    </w:p>
    <w:p w:rsidR="00FD30F0" w:rsidRDefault="00FD30F0">
      <w:pPr>
        <w:spacing w:line="480" w:lineRule="auto"/>
        <w:rPr>
          <w:sz w:val="24"/>
          <w:szCs w:val="24"/>
        </w:rPr>
      </w:pPr>
      <w:r>
        <w:rPr>
          <w:sz w:val="24"/>
          <w:szCs w:val="24"/>
        </w:rPr>
        <w:t xml:space="preserve">-The One Who created you - Of course we look at the basic but also the fundamental.  We have been evolving as African Americans - How did our minds evolve 1865 - 1930 and before?  Well it evolved a great deal for our self defense and innovators of material and probably other things.  </w:t>
      </w:r>
    </w:p>
    <w:p w:rsidR="00FD30F0" w:rsidRDefault="00FD30F0">
      <w:pPr>
        <w:spacing w:line="480" w:lineRule="auto"/>
        <w:rPr>
          <w:sz w:val="24"/>
          <w:szCs w:val="24"/>
        </w:rPr>
      </w:pPr>
      <w:r>
        <w:rPr>
          <w:sz w:val="24"/>
          <w:szCs w:val="24"/>
        </w:rPr>
        <w:t xml:space="preserve">There is a situation with the African Americans. In The Quran Allah says He made us into Prophets and Kings.”  We have the same abilities.  Except Prophet Muhammad is the last to bring a Book and Sunnah for mankind.  No one is to come with another book for Humanity.      However, The thought that we are all Kings and Queens is causing a problem. .  The thought of this has caused us to think too highly of ourselves.  Some people, mostly African Americans accept they are kings and queens regardless of what they do or don’t do.  And this is causing us to have conflicts.  Imagine your next door neighbor Believing he is The King While another one is saying He is the King.  I like how The Famous Rapper KRS-1 put it “I’m not ruling anyone.  I’m not A King I’m Not a Queen I’m not a Ace I’m not a Jack.  I forgot how the rest goes ,,,,,,,,,,,,,,,   The wrong against us suggests and tries to hold the masses of african americans that I  (small I)  (readers note; my computer keeps turning the I into a capital I.   Here it should be a lower case I).  am the most important.  Here we need to remember what Esau ibn Maryam said-“He who wants to be the Greatest of all must become servant of all.”    </w:t>
      </w:r>
    </w:p>
    <w:p w:rsidR="00FD30F0" w:rsidRDefault="00FD30F0">
      <w:pPr>
        <w:spacing w:line="480" w:lineRule="auto"/>
        <w:rPr>
          <w:sz w:val="24"/>
          <w:szCs w:val="24"/>
        </w:rPr>
      </w:pPr>
    </w:p>
    <w:p w:rsidR="00FD30F0" w:rsidRDefault="00FD30F0">
      <w:pPr>
        <w:spacing w:line="480" w:lineRule="auto"/>
        <w:rPr>
          <w:sz w:val="24"/>
          <w:szCs w:val="24"/>
        </w:rPr>
      </w:pPr>
      <w:r>
        <w:rPr>
          <w:sz w:val="24"/>
          <w:szCs w:val="24"/>
        </w:rPr>
        <w:t xml:space="preserve">Who is the heart to the community?  Quran.  Blood is the life and the Heart pumps life throughout The Body. </w:t>
      </w:r>
    </w:p>
    <w:p w:rsidR="00FD30F0" w:rsidRDefault="00FD30F0">
      <w:pPr>
        <w:spacing w:line="480" w:lineRule="auto"/>
        <w:rPr>
          <w:sz w:val="24"/>
          <w:szCs w:val="24"/>
        </w:rPr>
      </w:pPr>
    </w:p>
    <w:p w:rsidR="00FD30F0" w:rsidRDefault="00FD30F0">
      <w:pPr>
        <w:spacing w:line="480" w:lineRule="auto"/>
        <w:rPr>
          <w:sz w:val="24"/>
          <w:szCs w:val="24"/>
        </w:rPr>
      </w:pPr>
    </w:p>
    <w:p w:rsidR="00FD30F0" w:rsidRDefault="00FD30F0">
      <w:pPr>
        <w:spacing w:line="480" w:lineRule="auto"/>
        <w:rPr>
          <w:sz w:val="24"/>
          <w:szCs w:val="24"/>
        </w:rPr>
      </w:pPr>
      <w:r>
        <w:rPr>
          <w:sz w:val="24"/>
          <w:szCs w:val="24"/>
        </w:rPr>
        <w:t>The Pine Tree</w:t>
      </w:r>
    </w:p>
    <w:p w:rsidR="00FD30F0" w:rsidRDefault="00FD30F0">
      <w:pPr>
        <w:spacing w:line="480" w:lineRule="auto"/>
        <w:rPr>
          <w:sz w:val="24"/>
          <w:szCs w:val="24"/>
        </w:rPr>
      </w:pPr>
      <w:r>
        <w:rPr>
          <w:sz w:val="24"/>
          <w:szCs w:val="24"/>
        </w:rPr>
        <w:t xml:space="preserve">The green needles, where some trees have leaves the pine tree has green needles that go in all directions - they’re reaching outward and downward - reaching out from their center - as in exploring.  (Traditionally)  An explorer leaves their home and looks for signs of Allah and greater means of livelihood.  Remember though that we want to recognize what is before us.   Those pine needles are reaching for something - Some towards the stars or sky - some towards the Earth or through the Earth to the other side-but they are all  made on the same general pattern (at least at the first glance). That’s because the same things that are on Earth - zinc, calcium, and other elements are out there… The Pine Tree produces a seed - The Pine Cone which has something like sticky  thorns (if  one was to try to put their fingers near the center of the pine seed one may get stuck.  But The Pine Tree tells us search in all directions for something greater.  But we have two eyes - One Vision.  So we are not to look in all directions  at one time.  We look in one direction at the time.  Those sticky pine cones warn that if you bother one who is preparing to explore and an explorer who is exploring for Allah and any explorer may be considered armed and dangerous naturally as in with nature if you are trying to stop them from getting where they are going.  </w:t>
      </w:r>
    </w:p>
    <w:p w:rsidR="00FD30F0" w:rsidRDefault="00FD30F0">
      <w:pPr>
        <w:spacing w:line="480" w:lineRule="auto"/>
        <w:rPr>
          <w:sz w:val="24"/>
          <w:szCs w:val="24"/>
        </w:rPr>
      </w:pPr>
    </w:p>
    <w:p w:rsidR="00FD30F0" w:rsidRDefault="00FD30F0">
      <w:pPr>
        <w:spacing w:line="480" w:lineRule="auto"/>
        <w:rPr>
          <w:sz w:val="24"/>
          <w:szCs w:val="24"/>
        </w:rPr>
      </w:pPr>
      <w:r>
        <w:rPr>
          <w:sz w:val="24"/>
          <w:szCs w:val="24"/>
        </w:rPr>
        <w:t>Quran 2:284</w:t>
      </w:r>
    </w:p>
    <w:p w:rsidR="00FD30F0" w:rsidRDefault="00FD30F0">
      <w:pPr>
        <w:spacing w:line="480" w:lineRule="auto"/>
        <w:rPr>
          <w:sz w:val="24"/>
          <w:szCs w:val="24"/>
        </w:rPr>
      </w:pPr>
      <w:r>
        <w:rPr>
          <w:sz w:val="24"/>
          <w:szCs w:val="24"/>
        </w:rPr>
        <w:t xml:space="preserve">“To Allah belongs all that is in the Heavens and on Earth. Whether you show or conceal it, Allah calls you to account for it.  He forgives whom he pleases, and punishes who he pleases.  For Allah has power over all things.”  Why does Allah tell us this?  “To …….Heavens and on Earth?  Well because we don’t want to get the conversation or communication twisted.  We may need to know or be reminded of the fact that Allah is firmly established on the throne of authority.   He is our only Lord and what do we think the condition of the Heavens and Earth would be if more than one were allowed to be in charge?  There would be disunification. It would be a potentially hazardous  environment.  </w:t>
      </w:r>
    </w:p>
    <w:p w:rsidR="00FD30F0" w:rsidRDefault="00FD30F0">
      <w:pPr>
        <w:spacing w:line="480" w:lineRule="auto"/>
        <w:rPr>
          <w:sz w:val="24"/>
          <w:szCs w:val="24"/>
        </w:rPr>
      </w:pPr>
      <w:r>
        <w:rPr>
          <w:sz w:val="24"/>
          <w:szCs w:val="24"/>
        </w:rPr>
        <w:t>“Whether ye……..for it.”  We don’t want to be like a devil behind closed doors.  We may  want to be reminded that Allah is all knowing and he manages his affairs.  And he will foil wicked plans as he has been doing since sometime after the beginning of our human time.</w:t>
      </w:r>
    </w:p>
    <w:p w:rsidR="00FD30F0" w:rsidRDefault="00FD30F0">
      <w:pPr>
        <w:spacing w:line="480" w:lineRule="auto"/>
        <w:rPr>
          <w:sz w:val="24"/>
          <w:szCs w:val="24"/>
        </w:rPr>
      </w:pPr>
      <w:r>
        <w:rPr>
          <w:sz w:val="24"/>
          <w:szCs w:val="24"/>
        </w:rPr>
        <w:t>Quran 2:285</w:t>
      </w:r>
    </w:p>
    <w:p w:rsidR="00FD30F0" w:rsidRDefault="00FD30F0">
      <w:pPr>
        <w:spacing w:line="480" w:lineRule="auto"/>
        <w:rPr>
          <w:sz w:val="24"/>
          <w:szCs w:val="24"/>
        </w:rPr>
      </w:pPr>
      <w:r>
        <w:rPr>
          <w:sz w:val="24"/>
          <w:szCs w:val="24"/>
        </w:rPr>
        <w:t>“The Messenger believes in what has been revealed to him from his Lord, as do the men of faith.  Each one (of them) believes in Allah, His angels, his books, and His Messengers.  “We make no distinction (they say) between one and another of His Messengers”.  And  we say “We hear and we obey:  (We seek) Thy forgiveness, Our Lord, and to Thee is the end of all journeys.”</w:t>
      </w:r>
    </w:p>
    <w:p w:rsidR="00FD30F0" w:rsidRDefault="00FD30F0">
      <w:pPr>
        <w:spacing w:line="480" w:lineRule="auto"/>
        <w:rPr>
          <w:sz w:val="24"/>
          <w:szCs w:val="24"/>
        </w:rPr>
      </w:pPr>
      <w:r>
        <w:rPr>
          <w:sz w:val="24"/>
          <w:szCs w:val="24"/>
        </w:rPr>
        <w:t xml:space="preserve">In this Allah unifies the Ummat. </w:t>
      </w:r>
    </w:p>
    <w:p w:rsidR="00FD30F0" w:rsidRDefault="00FD30F0">
      <w:pPr>
        <w:spacing w:line="480" w:lineRule="auto"/>
        <w:rPr>
          <w:sz w:val="24"/>
          <w:szCs w:val="24"/>
        </w:rPr>
      </w:pPr>
      <w:r>
        <w:rPr>
          <w:sz w:val="24"/>
          <w:szCs w:val="24"/>
        </w:rPr>
        <w:t>We are hungry unless Allah feeds us.  We are naked unless he clothes us.  So beg him to feed and clothe us.  We are fed by the word.  We are clothed with righteous deeds.  Allah protects us and bestows dignity on us.  “the best Raiment is the Raiment of Righteousness.</w:t>
      </w:r>
    </w:p>
    <w:p w:rsidR="00FD30F0" w:rsidRDefault="00FD30F0">
      <w:pPr>
        <w:spacing w:line="480" w:lineRule="auto"/>
        <w:rPr>
          <w:sz w:val="24"/>
          <w:szCs w:val="24"/>
        </w:rPr>
      </w:pPr>
      <w:r>
        <w:rPr>
          <w:sz w:val="24"/>
          <w:szCs w:val="24"/>
        </w:rPr>
        <w:t>When we pray we say “Oh Allah I seek refuge with you from evil suggestions and lower desires”.  We are not just to say that - We are to seek it.</w:t>
      </w:r>
    </w:p>
    <w:p w:rsidR="00FD30F0" w:rsidRDefault="00FD30F0">
      <w:pPr>
        <w:spacing w:line="480" w:lineRule="auto"/>
        <w:rPr>
          <w:sz w:val="24"/>
          <w:szCs w:val="24"/>
        </w:rPr>
      </w:pPr>
      <w:r>
        <w:rPr>
          <w:sz w:val="24"/>
          <w:szCs w:val="24"/>
        </w:rPr>
        <w:t>I prefer saying wrong or evil suggestions as opposed to The Shaitan because if The Shaitan are wrong suggestions within us -  I was trying to figure out if he was in my Brain my Heart or Where?  And this covers wrong suggestions from others energies and thoughts also.</w:t>
      </w:r>
    </w:p>
    <w:p w:rsidR="00FD30F0" w:rsidRDefault="00FD30F0">
      <w:pPr>
        <w:spacing w:line="480" w:lineRule="auto"/>
        <w:rPr>
          <w:sz w:val="24"/>
          <w:szCs w:val="24"/>
        </w:rPr>
      </w:pPr>
    </w:p>
    <w:p w:rsidR="00FD30F0" w:rsidRDefault="00FD30F0">
      <w:pPr>
        <w:spacing w:line="480" w:lineRule="auto"/>
        <w:rPr>
          <w:sz w:val="24"/>
          <w:szCs w:val="24"/>
        </w:rPr>
      </w:pPr>
      <w:r>
        <w:rPr>
          <w:sz w:val="24"/>
          <w:szCs w:val="24"/>
        </w:rPr>
        <w:t xml:space="preserve">If someone needs a place to kick back for a while, they should ask and be allowed to be admitted into prison.  Just know that some people would rather be in prison than to be free.  Why should they have to commit a crime?? (To be admitted into prison)?  The real people however are going to want their freedom. </w:t>
      </w:r>
    </w:p>
    <w:p w:rsidR="00FD30F0" w:rsidRDefault="00FD30F0">
      <w:pPr>
        <w:spacing w:line="480" w:lineRule="auto"/>
        <w:rPr>
          <w:sz w:val="24"/>
          <w:szCs w:val="24"/>
        </w:rPr>
      </w:pPr>
      <w:r>
        <w:rPr>
          <w:sz w:val="24"/>
          <w:szCs w:val="24"/>
        </w:rPr>
        <w:t xml:space="preserve">- Children need to be taught from the earliest age to keep their clothes on-around other people, even children and adult relatives.  And to not let their curiosity get the best of them.  What we do when we are young comes back on us when we get older.  We may need to spell it out that if they need to take a bath then its acceptable.  Perhaps An adult needs to be present if children take baths in the same tub(for them to avoid touching  or brazen stares.   </w:t>
      </w:r>
    </w:p>
    <w:p w:rsidR="00FD30F0" w:rsidRDefault="00FD30F0">
      <w:pPr>
        <w:spacing w:line="480" w:lineRule="auto"/>
        <w:rPr>
          <w:sz w:val="24"/>
          <w:szCs w:val="24"/>
        </w:rPr>
      </w:pPr>
      <w:r>
        <w:rPr>
          <w:sz w:val="24"/>
          <w:szCs w:val="24"/>
        </w:rPr>
        <w:t>- WE ARE TO TAKE HOLD OF THE BOOK WITH MIGHT-  By Reading QUR’AN as much as is Easy for us</w:t>
      </w:r>
    </w:p>
    <w:p w:rsidR="00FD30F0" w:rsidRDefault="00FD30F0">
      <w:pPr>
        <w:spacing w:line="480" w:lineRule="auto"/>
        <w:rPr>
          <w:sz w:val="24"/>
          <w:szCs w:val="24"/>
        </w:rPr>
      </w:pPr>
      <w:r>
        <w:rPr>
          <w:sz w:val="24"/>
          <w:szCs w:val="24"/>
        </w:rPr>
        <w:t>- When we look at our past (where we may have had error we ought to be firm against it.  We don’t want to be glad in our hearts that we took part in a particular shortcoming (Eschew all sin whether open or secret  He who earns sin gets due recompense for his or her Earnings).</w:t>
      </w:r>
    </w:p>
    <w:p w:rsidR="00FD30F0" w:rsidRDefault="00FD30F0">
      <w:pPr>
        <w:spacing w:line="480" w:lineRule="auto"/>
        <w:rPr>
          <w:sz w:val="24"/>
          <w:szCs w:val="24"/>
        </w:rPr>
      </w:pPr>
      <w:r>
        <w:rPr>
          <w:sz w:val="24"/>
          <w:szCs w:val="24"/>
        </w:rPr>
        <w:t xml:space="preserve">- In Africa, many of the doctors know that with most illnesses or diseases….The cause for the illness and diseases are because of an imbalance in the spiritual. </w:t>
      </w:r>
    </w:p>
    <w:p w:rsidR="00FD30F0" w:rsidRDefault="00FD30F0">
      <w:pPr>
        <w:spacing w:line="480" w:lineRule="auto"/>
        <w:rPr>
          <w:sz w:val="24"/>
          <w:szCs w:val="24"/>
        </w:rPr>
      </w:pPr>
      <w:r>
        <w:rPr>
          <w:sz w:val="24"/>
          <w:szCs w:val="24"/>
        </w:rPr>
        <w:t xml:space="preserve"> A cure for lupus, prevention from rheumatoid arthritis and just </w:t>
      </w:r>
      <w:r>
        <w:rPr>
          <w:sz w:val="24"/>
          <w:szCs w:val="24"/>
          <w:u w:val="single"/>
        </w:rPr>
        <w:t>possibly</w:t>
      </w:r>
      <w:r>
        <w:rPr>
          <w:sz w:val="24"/>
          <w:szCs w:val="24"/>
        </w:rPr>
        <w:t xml:space="preserve"> a cure and psoriasis:  I am convinced that a cure for these is for a person to know what repent mean   Even if they don’t repent.  Repent (As in Biblical Talk).  Repent means to admit when one is wrong (in actions).  Repent may mean more.  However, what I have written is complete and exact.  Writers note Jihad look up information about psoriasis.</w:t>
      </w:r>
    </w:p>
    <w:p w:rsidR="00FD30F0" w:rsidRDefault="00FD30F0">
      <w:pPr>
        <w:spacing w:line="480" w:lineRule="auto"/>
        <w:rPr>
          <w:sz w:val="24"/>
          <w:szCs w:val="24"/>
        </w:rPr>
      </w:pPr>
    </w:p>
    <w:p w:rsidR="00FD30F0" w:rsidRDefault="00FD30F0">
      <w:pPr>
        <w:spacing w:line="480" w:lineRule="auto"/>
        <w:rPr>
          <w:sz w:val="24"/>
          <w:szCs w:val="24"/>
        </w:rPr>
      </w:pPr>
      <w:r>
        <w:rPr>
          <w:sz w:val="24"/>
          <w:szCs w:val="24"/>
        </w:rPr>
        <w:t xml:space="preserve"> </w:t>
      </w:r>
    </w:p>
    <w:p w:rsidR="00FD30F0" w:rsidRDefault="00FD30F0">
      <w:pPr>
        <w:spacing w:line="480" w:lineRule="auto"/>
        <w:rPr>
          <w:sz w:val="24"/>
          <w:szCs w:val="24"/>
        </w:rPr>
      </w:pPr>
    </w:p>
    <w:p w:rsidR="00FD30F0" w:rsidRDefault="00FD30F0">
      <w:pPr>
        <w:spacing w:line="480" w:lineRule="auto"/>
        <w:rPr>
          <w:sz w:val="24"/>
          <w:szCs w:val="24"/>
        </w:rPr>
      </w:pPr>
      <w:r>
        <w:rPr>
          <w:sz w:val="24"/>
          <w:szCs w:val="24"/>
        </w:rPr>
        <w:t xml:space="preserve">-When we were on the plantations in the 15-1800’s in America, some families might have been on the Johnson plantation or the Jackson or Williams plantation.  Whatever the last name of the captive holder and the Wannabe slave-driver.  They were using every strategy and trick they could muster to try to control and make our people continue serving them with unpaid labor.  It was a very difficult time for African Americans </w:t>
      </w:r>
    </w:p>
    <w:p w:rsidR="00FD30F0" w:rsidRDefault="00FD30F0">
      <w:pPr>
        <w:spacing w:line="480" w:lineRule="auto"/>
        <w:rPr>
          <w:sz w:val="24"/>
          <w:szCs w:val="24"/>
        </w:rPr>
      </w:pPr>
      <w:r>
        <w:rPr>
          <w:sz w:val="24"/>
          <w:szCs w:val="24"/>
        </w:rPr>
        <w:t>Now the name Johnson has a meaning .  Jackson has a meaning,  etc.  Names mean something - So  they were using their talents, gifts combating us with evil (to keep us down).  While we were under that oppression we were adapting to that evil energy that was against us and also evil strategies that were against us.  By calling out on our creator who was bringing us out of that situation and were trying to raise up and stand up straight with strategies and stratagems and with help from Our Almighty Creator and with help from Angels.  So when we finally were released from captivity we walked away with those new skills strengthened but with the good or with the positive that we developed while confined to the Johnson or Jackson plantation.</w:t>
      </w:r>
    </w:p>
    <w:p w:rsidR="00FD30F0" w:rsidRDefault="00FD30F0">
      <w:pPr>
        <w:spacing w:line="480" w:lineRule="auto"/>
        <w:rPr>
          <w:sz w:val="24"/>
          <w:szCs w:val="24"/>
        </w:rPr>
      </w:pPr>
      <w:r>
        <w:rPr>
          <w:sz w:val="24"/>
          <w:szCs w:val="24"/>
        </w:rPr>
        <w:t xml:space="preserve">Now it’s a Good Idea to connect the Good Abilities we gained while our Good energies and strategies were being evolved while in captivity.  Connect what was just said (slave names) or our True G-d Given Name with our Zodiacal Birth Signs.  We know that we plant different vegetables at different times of the year and Babies are born at different times of the year.  Those signs must mean something.  People born at similar times of the year have similar traits (whether or not they use them the proper way is another story).  What I am saying is that when we make that connection it is another Plus </w:t>
      </w:r>
    </w:p>
    <w:p w:rsidR="00FD30F0" w:rsidRDefault="00FD30F0">
      <w:pPr>
        <w:spacing w:line="480" w:lineRule="auto"/>
        <w:rPr>
          <w:sz w:val="24"/>
          <w:szCs w:val="24"/>
        </w:rPr>
      </w:pPr>
      <w:r>
        <w:rPr>
          <w:sz w:val="24"/>
          <w:szCs w:val="24"/>
        </w:rPr>
        <w:t>for us.</w:t>
      </w:r>
    </w:p>
    <w:p w:rsidR="00FD30F0" w:rsidRDefault="00FD30F0">
      <w:pPr>
        <w:spacing w:line="480" w:lineRule="auto"/>
        <w:rPr>
          <w:sz w:val="24"/>
          <w:szCs w:val="24"/>
        </w:rPr>
      </w:pPr>
    </w:p>
    <w:p w:rsidR="00FD30F0" w:rsidRDefault="00FD30F0">
      <w:pPr>
        <w:spacing w:line="480" w:lineRule="auto"/>
        <w:rPr>
          <w:sz w:val="24"/>
          <w:szCs w:val="24"/>
        </w:rPr>
      </w:pPr>
    </w:p>
    <w:p w:rsidR="00FD30F0" w:rsidRDefault="00FD30F0">
      <w:pPr>
        <w:spacing w:line="480" w:lineRule="auto"/>
        <w:rPr>
          <w:sz w:val="24"/>
          <w:szCs w:val="24"/>
        </w:rPr>
      </w:pPr>
    </w:p>
    <w:p w:rsidR="00FD30F0" w:rsidRDefault="00FD30F0">
      <w:pPr>
        <w:spacing w:line="480" w:lineRule="auto"/>
        <w:rPr>
          <w:sz w:val="24"/>
          <w:szCs w:val="24"/>
        </w:rPr>
      </w:pPr>
    </w:p>
    <w:p w:rsidR="00FD30F0" w:rsidRDefault="00FD30F0">
      <w:pPr>
        <w:spacing w:line="480" w:lineRule="auto"/>
        <w:rPr>
          <w:sz w:val="24"/>
          <w:szCs w:val="24"/>
        </w:rPr>
      </w:pPr>
    </w:p>
    <w:p w:rsidR="00FD30F0" w:rsidRDefault="00FD30F0">
      <w:pPr>
        <w:spacing w:line="480" w:lineRule="auto"/>
        <w:rPr>
          <w:sz w:val="24"/>
          <w:szCs w:val="24"/>
        </w:rPr>
      </w:pPr>
    </w:p>
    <w:p w:rsidR="00FD30F0" w:rsidRDefault="00FD30F0">
      <w:pPr>
        <w:spacing w:line="480" w:lineRule="auto"/>
        <w:rPr>
          <w:sz w:val="24"/>
          <w:szCs w:val="24"/>
        </w:rPr>
      </w:pPr>
    </w:p>
    <w:p w:rsidR="00FD30F0" w:rsidRDefault="00FD30F0">
      <w:pPr>
        <w:jc w:val="right"/>
        <w:rPr>
          <w:sz w:val="24"/>
          <w:szCs w:val="24"/>
        </w:rPr>
      </w:pPr>
    </w:p>
    <w:p w:rsidR="00FD30F0" w:rsidRDefault="00FD30F0">
      <w:pPr>
        <w:jc w:val="right"/>
        <w:rPr>
          <w:sz w:val="24"/>
          <w:szCs w:val="24"/>
        </w:rPr>
      </w:pPr>
    </w:p>
    <w:p w:rsidR="00FD30F0" w:rsidRDefault="00FD30F0">
      <w:pPr>
        <w:jc w:val="right"/>
        <w:rPr>
          <w:sz w:val="24"/>
          <w:szCs w:val="24"/>
        </w:rPr>
      </w:pPr>
    </w:p>
    <w:p w:rsidR="00FD30F0" w:rsidRDefault="00FD30F0">
      <w:pPr>
        <w:jc w:val="right"/>
        <w:rPr>
          <w:sz w:val="24"/>
          <w:szCs w:val="24"/>
        </w:rPr>
      </w:pPr>
    </w:p>
    <w:p w:rsidR="00FD30F0" w:rsidRDefault="00FD30F0">
      <w:pPr>
        <w:jc w:val="right"/>
        <w:rPr>
          <w:sz w:val="24"/>
          <w:szCs w:val="24"/>
        </w:rPr>
      </w:pPr>
    </w:p>
    <w:p w:rsidR="00FD30F0" w:rsidRDefault="00FD30F0">
      <w:pPr>
        <w:jc w:val="right"/>
        <w:rPr>
          <w:sz w:val="24"/>
          <w:szCs w:val="24"/>
        </w:rPr>
      </w:pPr>
    </w:p>
    <w:p w:rsidR="00FD30F0" w:rsidRDefault="00FD30F0">
      <w:pPr>
        <w:jc w:val="right"/>
        <w:rPr>
          <w:sz w:val="24"/>
          <w:szCs w:val="24"/>
        </w:rPr>
      </w:pPr>
    </w:p>
    <w:p w:rsidR="00FD30F0" w:rsidRDefault="00FD30F0">
      <w:pPr>
        <w:jc w:val="right"/>
        <w:rPr>
          <w:sz w:val="24"/>
          <w:szCs w:val="24"/>
        </w:rPr>
      </w:pPr>
    </w:p>
    <w:p w:rsidR="00FD30F0" w:rsidRDefault="00FD30F0">
      <w:pPr>
        <w:jc w:val="right"/>
        <w:rPr>
          <w:sz w:val="24"/>
          <w:szCs w:val="24"/>
        </w:rPr>
      </w:pPr>
    </w:p>
    <w:p w:rsidR="00FD30F0" w:rsidRDefault="00FD30F0">
      <w:pPr>
        <w:jc w:val="right"/>
        <w:rPr>
          <w:sz w:val="24"/>
          <w:szCs w:val="24"/>
        </w:rPr>
      </w:pPr>
    </w:p>
    <w:p w:rsidR="00FD30F0" w:rsidRDefault="00FD30F0">
      <w:pPr>
        <w:jc w:val="right"/>
        <w:rPr>
          <w:sz w:val="24"/>
          <w:szCs w:val="24"/>
        </w:rPr>
      </w:pPr>
    </w:p>
    <w:p w:rsidR="00FD30F0" w:rsidRDefault="00FD30F0">
      <w:pPr>
        <w:jc w:val="right"/>
        <w:rPr>
          <w:sz w:val="24"/>
          <w:szCs w:val="24"/>
        </w:rPr>
      </w:pPr>
    </w:p>
    <w:p w:rsidR="00FD30F0" w:rsidRDefault="00FD30F0">
      <w:pPr>
        <w:jc w:val="right"/>
        <w:rPr>
          <w:sz w:val="24"/>
          <w:szCs w:val="24"/>
        </w:rPr>
      </w:pPr>
    </w:p>
    <w:p w:rsidR="00FD30F0" w:rsidRDefault="00FD30F0">
      <w:pPr>
        <w:jc w:val="right"/>
        <w:rPr>
          <w:sz w:val="24"/>
          <w:szCs w:val="24"/>
        </w:rPr>
      </w:pPr>
    </w:p>
    <w:p w:rsidR="00FD30F0" w:rsidRDefault="00FD30F0">
      <w:pPr>
        <w:jc w:val="right"/>
        <w:rPr>
          <w:sz w:val="24"/>
          <w:szCs w:val="24"/>
        </w:rPr>
      </w:pPr>
    </w:p>
    <w:p w:rsidR="00FD30F0" w:rsidRDefault="00FD30F0">
      <w:pPr>
        <w:jc w:val="right"/>
        <w:rPr>
          <w:sz w:val="24"/>
          <w:szCs w:val="24"/>
        </w:rPr>
      </w:pPr>
    </w:p>
    <w:p w:rsidR="00FD30F0" w:rsidRDefault="00FD30F0">
      <w:pPr>
        <w:jc w:val="right"/>
        <w:rPr>
          <w:sz w:val="24"/>
          <w:szCs w:val="24"/>
        </w:rPr>
      </w:pPr>
    </w:p>
    <w:p w:rsidR="00FD30F0" w:rsidRDefault="00FD30F0">
      <w:pPr>
        <w:jc w:val="right"/>
        <w:rPr>
          <w:sz w:val="24"/>
          <w:szCs w:val="24"/>
        </w:rPr>
      </w:pPr>
    </w:p>
    <w:p w:rsidR="00FD30F0" w:rsidRDefault="00FD30F0">
      <w:pPr>
        <w:jc w:val="right"/>
        <w:rPr>
          <w:sz w:val="24"/>
          <w:szCs w:val="24"/>
        </w:rPr>
      </w:pPr>
    </w:p>
    <w:p w:rsidR="00FD30F0" w:rsidRDefault="00FD30F0">
      <w:pPr>
        <w:jc w:val="right"/>
        <w:rPr>
          <w:sz w:val="24"/>
          <w:szCs w:val="24"/>
        </w:rPr>
      </w:pPr>
    </w:p>
    <w:p w:rsidR="00FD30F0" w:rsidRDefault="00FD30F0">
      <w:pPr>
        <w:jc w:val="right"/>
        <w:rPr>
          <w:sz w:val="24"/>
          <w:szCs w:val="24"/>
        </w:rPr>
      </w:pPr>
    </w:p>
    <w:p w:rsidR="00FD30F0" w:rsidRDefault="00FD30F0">
      <w:pPr>
        <w:jc w:val="right"/>
        <w:rPr>
          <w:sz w:val="24"/>
          <w:szCs w:val="24"/>
        </w:rPr>
      </w:pPr>
    </w:p>
    <w:p w:rsidR="00FD30F0" w:rsidRDefault="00FD30F0">
      <w:pPr>
        <w:jc w:val="right"/>
        <w:rPr>
          <w:sz w:val="24"/>
          <w:szCs w:val="24"/>
        </w:rPr>
      </w:pPr>
    </w:p>
    <w:p w:rsidR="00FD30F0" w:rsidRDefault="00FD30F0">
      <w:pPr>
        <w:jc w:val="right"/>
        <w:rPr>
          <w:sz w:val="24"/>
          <w:szCs w:val="24"/>
        </w:rPr>
      </w:pPr>
    </w:p>
    <w:p w:rsidR="00FD30F0" w:rsidRDefault="00FD30F0">
      <w:pPr>
        <w:jc w:val="right"/>
        <w:rPr>
          <w:sz w:val="24"/>
          <w:szCs w:val="24"/>
        </w:rPr>
      </w:pPr>
    </w:p>
    <w:p w:rsidR="00FD30F0" w:rsidRDefault="00FD30F0">
      <w:pPr>
        <w:jc w:val="right"/>
        <w:rPr>
          <w:sz w:val="24"/>
          <w:szCs w:val="24"/>
        </w:rPr>
      </w:pPr>
      <w:r>
        <w:rPr>
          <w:sz w:val="24"/>
          <w:szCs w:val="24"/>
        </w:rPr>
        <w:t>Part (1of 3)</w:t>
      </w:r>
    </w:p>
    <w:p w:rsidR="00FD30F0" w:rsidRDefault="00FD30F0">
      <w:pPr>
        <w:jc w:val="right"/>
        <w:rPr>
          <w:sz w:val="24"/>
          <w:szCs w:val="24"/>
        </w:rPr>
      </w:pPr>
    </w:p>
    <w:p w:rsidR="00FD30F0" w:rsidRDefault="00FD30F0">
      <w:pPr>
        <w:jc w:val="center"/>
        <w:rPr>
          <w:b/>
          <w:bCs/>
          <w:sz w:val="24"/>
          <w:szCs w:val="24"/>
          <w:u w:val="single"/>
        </w:rPr>
      </w:pPr>
      <w:r>
        <w:rPr>
          <w:b/>
          <w:bCs/>
          <w:sz w:val="24"/>
          <w:szCs w:val="24"/>
          <w:u w:val="single"/>
        </w:rPr>
        <w:t>LIST THAT CAN HELP ANYONE PULL THEIR LIFE TOGETHER</w:t>
      </w:r>
    </w:p>
    <w:p w:rsidR="00FD30F0" w:rsidRDefault="00FD30F0">
      <w:pPr>
        <w:jc w:val="center"/>
        <w:rPr>
          <w:b/>
          <w:bCs/>
          <w:sz w:val="24"/>
          <w:szCs w:val="24"/>
          <w:u w:val="single"/>
        </w:rPr>
      </w:pPr>
    </w:p>
    <w:p w:rsidR="00FD30F0" w:rsidRDefault="00FD30F0">
      <w:pPr>
        <w:jc w:val="center"/>
        <w:rPr>
          <w:sz w:val="24"/>
          <w:szCs w:val="24"/>
        </w:rPr>
      </w:pPr>
      <w:r>
        <w:rPr>
          <w:sz w:val="24"/>
          <w:szCs w:val="24"/>
        </w:rPr>
        <w:t>Joel said “It came from G-d, from nature”</w:t>
      </w:r>
    </w:p>
    <w:p w:rsidR="00FD30F0" w:rsidRDefault="00FD30F0">
      <w:pPr>
        <w:jc w:val="right"/>
        <w:rPr>
          <w:sz w:val="24"/>
          <w:szCs w:val="24"/>
        </w:rPr>
      </w:pPr>
    </w:p>
    <w:p w:rsidR="00FD30F0" w:rsidRDefault="00FD30F0">
      <w:pPr>
        <w:rPr>
          <w:sz w:val="24"/>
          <w:szCs w:val="24"/>
        </w:rPr>
      </w:pPr>
      <w:r>
        <w:rPr>
          <w:sz w:val="24"/>
          <w:szCs w:val="24"/>
        </w:rPr>
        <w:t>Who is Joel?  Joel is my Uncle who survived a tornado that came through a small town in Louisiana.  He was 5 or 6 years of age at the time.  The tornado left much devastation.  He recalls how people had their legs wrapped around their heads.  His collar bone was broken but he managed to walk and find help.  As a result of the storm, he developed seizures.  As time went on they got worse.  My father, his younger brother, was somehow able to detect when he was about to have these seizures.  He would tell his mother and father y’all need to do something, something’s wrong with him.  They did not believe him at first, but with time they came to believe my father Joseph was telling them the truth.   Uncle Joel and my dad grew up while these seizures were happening periodically to Uncle Joel.   Joel and Joseph eventually went to college at Grambling State University.  By this time Uncle Joel was in poor condition.  He said to himself he did not know how he was going to work and have and support a family.  He did not know how he was going to live the life he wanted for himself.  Then wouldn’t you know it G-d blessed him with Velma.  She said you can do it because I’m going to help you do it.  That gave him all the confidence he needed.  And they both give credit to the Almighty Creator for helping them.  Joel told Velma that he never wanted for her to see him have a seizure.  So she prayed to G-d that she would never see him have a seizure and she never did see that take place.  Aunt Velma had four children for Joel.  And they are adults now.  Sadly, Velma passed from this life to the next as a result of breast cancer.</w:t>
      </w:r>
    </w:p>
    <w:p w:rsidR="00FD30F0" w:rsidRDefault="00FD30F0">
      <w:pPr>
        <w:rPr>
          <w:sz w:val="24"/>
          <w:szCs w:val="24"/>
        </w:rPr>
      </w:pPr>
    </w:p>
    <w:p w:rsidR="00FD30F0" w:rsidRDefault="00FD30F0">
      <w:pPr>
        <w:rPr>
          <w:sz w:val="24"/>
          <w:szCs w:val="24"/>
        </w:rPr>
      </w:pPr>
      <w:r>
        <w:rPr>
          <w:sz w:val="24"/>
          <w:szCs w:val="24"/>
        </w:rPr>
        <w:t>Now, I have been struggling with a mental illness for a number of years.  Once, I was at The State Hospital for people with these conditions.  I was struggling for my life.  It was very difficult. Uncle Joel sent word for me to call him and when I call have paper and pen ready.  He was going to give me something that could help me.  Some of the things that I was struggling with, he also struggled with.  After quite some time, I eventually asked Uncle Joel “Could this list work for anyone?”  He said “Yes,  I’m going to show you how.”  And he broke the list down line by line.  If someone felt like they had to have money and they were robbing  banks.  This list will work for them (if they use the tools).</w:t>
      </w:r>
    </w:p>
    <w:p w:rsidR="00FD30F0" w:rsidRDefault="00FD30F0">
      <w:pPr>
        <w:rPr>
          <w:sz w:val="24"/>
          <w:szCs w:val="24"/>
        </w:rPr>
      </w:pPr>
    </w:p>
    <w:p w:rsidR="00FD30F0" w:rsidRDefault="00FD30F0">
      <w:pPr>
        <w:rPr>
          <w:sz w:val="24"/>
          <w:szCs w:val="24"/>
        </w:rPr>
      </w:pPr>
      <w:r>
        <w:rPr>
          <w:sz w:val="24"/>
          <w:szCs w:val="24"/>
        </w:rPr>
        <w:t>See part 2 for what he gave me.  It’s necessary for me to divide these up.</w:t>
      </w:r>
    </w:p>
    <w:p w:rsidR="00FD30F0" w:rsidRDefault="00FD30F0">
      <w:pPr>
        <w:rPr>
          <w:sz w:val="24"/>
          <w:szCs w:val="24"/>
        </w:rPr>
      </w:pPr>
    </w:p>
    <w:p w:rsidR="00FD30F0" w:rsidRDefault="00FD30F0">
      <w:pPr>
        <w:rPr>
          <w:sz w:val="24"/>
          <w:szCs w:val="24"/>
        </w:rPr>
      </w:pPr>
    </w:p>
    <w:p w:rsidR="00FD30F0" w:rsidRDefault="00FD30F0">
      <w:pPr>
        <w:rPr>
          <w:sz w:val="24"/>
          <w:szCs w:val="24"/>
        </w:rPr>
      </w:pPr>
    </w:p>
    <w:p w:rsidR="00FD30F0" w:rsidRDefault="00FD30F0">
      <w:pPr>
        <w:rPr>
          <w:sz w:val="24"/>
          <w:szCs w:val="24"/>
        </w:rPr>
      </w:pPr>
    </w:p>
    <w:p w:rsidR="00FD30F0" w:rsidRDefault="00FD30F0">
      <w:pPr>
        <w:rPr>
          <w:sz w:val="24"/>
          <w:szCs w:val="24"/>
        </w:rPr>
      </w:pPr>
    </w:p>
    <w:p w:rsidR="00FD30F0" w:rsidRDefault="00FD30F0">
      <w:pPr>
        <w:rPr>
          <w:sz w:val="24"/>
          <w:szCs w:val="24"/>
        </w:rPr>
      </w:pPr>
    </w:p>
    <w:p w:rsidR="00FD30F0" w:rsidRDefault="00FD30F0">
      <w:pPr>
        <w:rPr>
          <w:sz w:val="24"/>
          <w:szCs w:val="24"/>
        </w:rPr>
      </w:pPr>
    </w:p>
    <w:p w:rsidR="00FD30F0" w:rsidRDefault="00FD30F0">
      <w:pPr>
        <w:rPr>
          <w:sz w:val="24"/>
          <w:szCs w:val="24"/>
        </w:rPr>
      </w:pPr>
    </w:p>
    <w:p w:rsidR="00FD30F0" w:rsidRDefault="00FD30F0">
      <w:pPr>
        <w:rPr>
          <w:sz w:val="24"/>
          <w:szCs w:val="24"/>
        </w:rPr>
      </w:pPr>
    </w:p>
    <w:p w:rsidR="00FD30F0" w:rsidRDefault="00FD30F0">
      <w:pPr>
        <w:jc w:val="right"/>
        <w:rPr>
          <w:sz w:val="24"/>
          <w:szCs w:val="24"/>
        </w:rPr>
      </w:pPr>
      <w:r>
        <w:rPr>
          <w:sz w:val="24"/>
          <w:szCs w:val="24"/>
        </w:rPr>
        <w:t>(Part 2of 3)</w:t>
      </w:r>
    </w:p>
    <w:p w:rsidR="00FD30F0" w:rsidRDefault="00FD30F0">
      <w:pPr>
        <w:rPr>
          <w:sz w:val="24"/>
          <w:szCs w:val="24"/>
        </w:rPr>
      </w:pPr>
    </w:p>
    <w:p w:rsidR="00FD30F0" w:rsidRDefault="00FD30F0">
      <w:pPr>
        <w:rPr>
          <w:sz w:val="24"/>
          <w:szCs w:val="24"/>
        </w:rPr>
      </w:pPr>
    </w:p>
    <w:p w:rsidR="00FD30F0" w:rsidRDefault="00FD30F0">
      <w:pPr>
        <w:rPr>
          <w:sz w:val="24"/>
          <w:szCs w:val="24"/>
        </w:rPr>
      </w:pPr>
      <w:r>
        <w:rPr>
          <w:sz w:val="24"/>
          <w:szCs w:val="24"/>
        </w:rPr>
        <w:t>1. Be spiritually guided</w:t>
      </w:r>
    </w:p>
    <w:p w:rsidR="00FD30F0" w:rsidRDefault="00FD30F0">
      <w:pPr>
        <w:rPr>
          <w:sz w:val="24"/>
          <w:szCs w:val="24"/>
        </w:rPr>
      </w:pPr>
      <w:r>
        <w:rPr>
          <w:sz w:val="24"/>
          <w:szCs w:val="24"/>
        </w:rPr>
        <w:tab/>
      </w:r>
      <w:r>
        <w:rPr>
          <w:sz w:val="24"/>
          <w:szCs w:val="24"/>
        </w:rPr>
        <w:tab/>
      </w:r>
      <w:r>
        <w:rPr>
          <w:sz w:val="24"/>
          <w:szCs w:val="24"/>
        </w:rPr>
        <w:tab/>
      </w:r>
      <w:r>
        <w:rPr>
          <w:sz w:val="24"/>
          <w:szCs w:val="24"/>
        </w:rPr>
        <w:tab/>
      </w:r>
    </w:p>
    <w:p w:rsidR="00FD30F0" w:rsidRDefault="00FD30F0">
      <w:pPr>
        <w:rPr>
          <w:sz w:val="24"/>
          <w:szCs w:val="24"/>
        </w:rPr>
      </w:pPr>
      <w:r>
        <w:rPr>
          <w:sz w:val="24"/>
          <w:szCs w:val="24"/>
        </w:rPr>
        <w:t>2. Mentally Tough - If knocked down, keep standing up.</w:t>
      </w:r>
    </w:p>
    <w:p w:rsidR="00FD30F0" w:rsidRDefault="00FD30F0">
      <w:pPr>
        <w:rPr>
          <w:sz w:val="24"/>
          <w:szCs w:val="24"/>
        </w:rPr>
      </w:pPr>
      <w:r>
        <w:rPr>
          <w:sz w:val="24"/>
          <w:szCs w:val="24"/>
        </w:rPr>
        <w:tab/>
      </w:r>
      <w:r>
        <w:rPr>
          <w:sz w:val="24"/>
          <w:szCs w:val="24"/>
        </w:rPr>
        <w:tab/>
      </w:r>
      <w:r>
        <w:rPr>
          <w:sz w:val="24"/>
          <w:szCs w:val="24"/>
        </w:rPr>
        <w:tab/>
        <w:t xml:space="preserve">     </w:t>
      </w:r>
      <w:r>
        <w:rPr>
          <w:sz w:val="24"/>
          <w:szCs w:val="24"/>
        </w:rPr>
        <w:tab/>
        <w:t xml:space="preserve">These two together; Mentally Tough and Physically Strong  </w:t>
      </w:r>
      <w:r>
        <w:rPr>
          <w:sz w:val="24"/>
          <w:szCs w:val="24"/>
        </w:rPr>
        <w:tab/>
      </w:r>
      <w:r>
        <w:rPr>
          <w:sz w:val="24"/>
          <w:szCs w:val="24"/>
        </w:rPr>
        <w:tab/>
      </w:r>
      <w:r>
        <w:rPr>
          <w:sz w:val="24"/>
          <w:szCs w:val="24"/>
        </w:rPr>
        <w:tab/>
      </w:r>
      <w:r>
        <w:rPr>
          <w:sz w:val="24"/>
          <w:szCs w:val="24"/>
        </w:rPr>
        <w:tab/>
        <w:t xml:space="preserve">equal control and success </w:t>
      </w:r>
    </w:p>
    <w:p w:rsidR="00FD30F0" w:rsidRDefault="00FD30F0">
      <w:pPr>
        <w:rPr>
          <w:sz w:val="24"/>
          <w:szCs w:val="24"/>
        </w:rPr>
      </w:pPr>
      <w:r>
        <w:rPr>
          <w:sz w:val="24"/>
          <w:szCs w:val="24"/>
        </w:rPr>
        <w:t xml:space="preserve">3. Physically strong  (You want to be physically strong so you won’t be a weakling this </w:t>
      </w:r>
      <w:r>
        <w:rPr>
          <w:sz w:val="24"/>
          <w:szCs w:val="24"/>
        </w:rPr>
        <w:tab/>
      </w:r>
      <w:r>
        <w:rPr>
          <w:sz w:val="24"/>
          <w:szCs w:val="24"/>
        </w:rPr>
        <w:tab/>
      </w:r>
      <w:r>
        <w:rPr>
          <w:sz w:val="24"/>
          <w:szCs w:val="24"/>
        </w:rPr>
        <w:tab/>
      </w:r>
      <w:r>
        <w:rPr>
          <w:sz w:val="24"/>
          <w:szCs w:val="24"/>
        </w:rPr>
        <w:tab/>
        <w:t>goes for both men and women).</w:t>
      </w:r>
    </w:p>
    <w:p w:rsidR="00FD30F0" w:rsidRDefault="00FD30F0">
      <w:pPr>
        <w:rPr>
          <w:sz w:val="24"/>
          <w:szCs w:val="24"/>
        </w:rPr>
      </w:pPr>
      <w:r>
        <w:rPr>
          <w:sz w:val="24"/>
          <w:szCs w:val="24"/>
        </w:rPr>
        <w:tab/>
      </w:r>
      <w:r>
        <w:rPr>
          <w:sz w:val="24"/>
          <w:szCs w:val="24"/>
        </w:rPr>
        <w:tab/>
      </w:r>
    </w:p>
    <w:p w:rsidR="00FD30F0" w:rsidRDefault="00FD30F0">
      <w:pPr>
        <w:rPr>
          <w:sz w:val="24"/>
          <w:szCs w:val="24"/>
        </w:rPr>
      </w:pPr>
      <w:r>
        <w:rPr>
          <w:sz w:val="24"/>
          <w:szCs w:val="24"/>
        </w:rPr>
        <w:t xml:space="preserve">4. Why has my creator left me?  He has not!  The deceiver will try to make me think G-d  has left me.  We may leave G-d, but G-d does not leave us.                                                                                  </w:t>
      </w:r>
    </w:p>
    <w:p w:rsidR="00FD30F0" w:rsidRDefault="00FD30F0">
      <w:pPr>
        <w:rPr>
          <w:sz w:val="24"/>
          <w:szCs w:val="24"/>
        </w:rPr>
      </w:pPr>
    </w:p>
    <w:p w:rsidR="00FD30F0" w:rsidRDefault="00FD30F0">
      <w:pPr>
        <w:rPr>
          <w:sz w:val="24"/>
          <w:szCs w:val="24"/>
        </w:rPr>
      </w:pPr>
      <w:r>
        <w:rPr>
          <w:sz w:val="24"/>
          <w:szCs w:val="24"/>
        </w:rPr>
        <w:t>5. Love, Who do I love or care for?  I must love myself first.  Then I can share that love.                        Who else do I love other than myself?</w:t>
      </w:r>
    </w:p>
    <w:p w:rsidR="00FD30F0" w:rsidRDefault="00FD30F0">
      <w:pPr>
        <w:rPr>
          <w:sz w:val="24"/>
          <w:szCs w:val="24"/>
        </w:rPr>
      </w:pPr>
    </w:p>
    <w:p w:rsidR="00FD30F0" w:rsidRDefault="00FD30F0">
      <w:pPr>
        <w:rPr>
          <w:sz w:val="24"/>
          <w:szCs w:val="24"/>
        </w:rPr>
      </w:pPr>
      <w:r>
        <w:rPr>
          <w:sz w:val="24"/>
          <w:szCs w:val="24"/>
        </w:rPr>
        <w:t xml:space="preserve">6.  Why am I going through this? Help me to understand.  G-d Almighty says give it to him he will take our burdens off of us. So go on with your life.  He did not create us to handle certain things alone.  We are supposed to pray to him when burdens get too heavy.  That’s what he’s there for.  </w:t>
      </w:r>
    </w:p>
    <w:p w:rsidR="00FD30F0" w:rsidRDefault="00FD30F0">
      <w:pPr>
        <w:rPr>
          <w:sz w:val="24"/>
          <w:szCs w:val="24"/>
        </w:rPr>
      </w:pPr>
    </w:p>
    <w:p w:rsidR="00FD30F0" w:rsidRDefault="00FD30F0">
      <w:pPr>
        <w:rPr>
          <w:sz w:val="24"/>
          <w:szCs w:val="24"/>
        </w:rPr>
      </w:pPr>
      <w:r>
        <w:rPr>
          <w:sz w:val="24"/>
          <w:szCs w:val="24"/>
        </w:rPr>
        <w:t>7.  What’s going through my mind while I’m attacked?  Whatever is going through my mind give the problems to my creator.  These are some things to think over.</w:t>
      </w:r>
    </w:p>
    <w:p w:rsidR="00FD30F0" w:rsidRDefault="00FD30F0">
      <w:pPr>
        <w:rPr>
          <w:sz w:val="24"/>
          <w:szCs w:val="24"/>
        </w:rPr>
      </w:pPr>
    </w:p>
    <w:p w:rsidR="00FD30F0" w:rsidRDefault="00FD30F0">
      <w:pPr>
        <w:rPr>
          <w:sz w:val="24"/>
          <w:szCs w:val="24"/>
        </w:rPr>
      </w:pPr>
      <w:r>
        <w:rPr>
          <w:sz w:val="24"/>
          <w:szCs w:val="24"/>
        </w:rPr>
        <w:t>8.  Ashamed of my illness - Don’t be ashamed of my illness or past.</w:t>
      </w:r>
    </w:p>
    <w:p w:rsidR="00FD30F0" w:rsidRDefault="00FD30F0">
      <w:pPr>
        <w:rPr>
          <w:b/>
          <w:bCs/>
          <w:sz w:val="24"/>
          <w:szCs w:val="24"/>
          <w:u w:val="single"/>
        </w:rPr>
      </w:pPr>
    </w:p>
    <w:p w:rsidR="00FD30F0" w:rsidRDefault="00FD30F0">
      <w:pPr>
        <w:rPr>
          <w:sz w:val="24"/>
          <w:szCs w:val="24"/>
        </w:rPr>
      </w:pPr>
      <w:r>
        <w:rPr>
          <w:sz w:val="24"/>
          <w:szCs w:val="24"/>
        </w:rPr>
        <w:t>9. I want someone who understands what I’m going through with and who I can understand what they’re going through with.</w:t>
      </w:r>
    </w:p>
    <w:p w:rsidR="00FD30F0" w:rsidRDefault="00FD30F0">
      <w:pPr>
        <w:rPr>
          <w:sz w:val="24"/>
          <w:szCs w:val="24"/>
        </w:rPr>
      </w:pPr>
    </w:p>
    <w:p w:rsidR="00FD30F0" w:rsidRDefault="00FD30F0">
      <w:pPr>
        <w:rPr>
          <w:b/>
          <w:bCs/>
          <w:sz w:val="24"/>
          <w:szCs w:val="24"/>
          <w:u w:val="single"/>
        </w:rPr>
      </w:pPr>
      <w:r>
        <w:rPr>
          <w:sz w:val="24"/>
          <w:szCs w:val="24"/>
        </w:rPr>
        <w:t xml:space="preserve">10. G-d will take my weak points and turn them into my strong points.  I have to pray for it though to </w:t>
      </w:r>
      <w:r>
        <w:rPr>
          <w:b/>
          <w:bCs/>
          <w:sz w:val="24"/>
          <w:szCs w:val="24"/>
          <w:u w:val="single"/>
        </w:rPr>
        <w:t>The Great One!</w:t>
      </w:r>
      <w:r>
        <w:rPr>
          <w:sz w:val="24"/>
          <w:szCs w:val="24"/>
        </w:rPr>
        <w:t xml:space="preserve">  And whenever He spoke about seeking help through prayer, He said seek help from </w:t>
      </w:r>
      <w:r>
        <w:rPr>
          <w:b/>
          <w:bCs/>
          <w:sz w:val="24"/>
          <w:szCs w:val="24"/>
          <w:u w:val="single"/>
        </w:rPr>
        <w:t>The Great One!</w:t>
      </w:r>
    </w:p>
    <w:p w:rsidR="00FD30F0" w:rsidRDefault="00FD30F0">
      <w:pPr>
        <w:rPr>
          <w:sz w:val="24"/>
          <w:szCs w:val="24"/>
        </w:rPr>
      </w:pPr>
    </w:p>
    <w:p w:rsidR="00FD30F0" w:rsidRDefault="00FD30F0">
      <w:pPr>
        <w:rPr>
          <w:sz w:val="24"/>
          <w:szCs w:val="24"/>
        </w:rPr>
      </w:pPr>
      <w:r>
        <w:rPr>
          <w:sz w:val="24"/>
          <w:szCs w:val="24"/>
        </w:rPr>
        <w:t>11. I want to have children and I want to be able to support my family.  Maybe you don’t want children but Uncle Joel did.</w:t>
      </w:r>
    </w:p>
    <w:p w:rsidR="00FD30F0" w:rsidRDefault="00FD30F0">
      <w:pPr>
        <w:rPr>
          <w:sz w:val="24"/>
          <w:szCs w:val="24"/>
        </w:rPr>
      </w:pPr>
    </w:p>
    <w:p w:rsidR="00FD30F0" w:rsidRDefault="00FD30F0">
      <w:pPr>
        <w:rPr>
          <w:sz w:val="24"/>
          <w:szCs w:val="24"/>
        </w:rPr>
      </w:pPr>
      <w:r>
        <w:rPr>
          <w:sz w:val="24"/>
          <w:szCs w:val="24"/>
        </w:rPr>
        <w:t>12.  I must have confidence in myself!  This holds all of these (#’s 1-11) together.</w:t>
      </w:r>
    </w:p>
    <w:p w:rsidR="00FD30F0" w:rsidRDefault="00FD30F0">
      <w:pPr>
        <w:rPr>
          <w:sz w:val="24"/>
          <w:szCs w:val="24"/>
        </w:rPr>
      </w:pPr>
    </w:p>
    <w:p w:rsidR="00FD30F0" w:rsidRDefault="00FD30F0">
      <w:pPr>
        <w:rPr>
          <w:sz w:val="24"/>
          <w:szCs w:val="24"/>
        </w:rPr>
      </w:pPr>
    </w:p>
    <w:p w:rsidR="00FD30F0" w:rsidRDefault="00FD30F0">
      <w:pPr>
        <w:rPr>
          <w:sz w:val="24"/>
          <w:szCs w:val="24"/>
        </w:rPr>
      </w:pPr>
    </w:p>
    <w:p w:rsidR="00FD30F0" w:rsidRDefault="00FD30F0">
      <w:pPr>
        <w:rPr>
          <w:sz w:val="24"/>
          <w:szCs w:val="24"/>
        </w:rPr>
      </w:pPr>
    </w:p>
    <w:p w:rsidR="00FD30F0" w:rsidRDefault="00FD30F0">
      <w:pPr>
        <w:rPr>
          <w:sz w:val="24"/>
          <w:szCs w:val="24"/>
        </w:rPr>
      </w:pPr>
    </w:p>
    <w:p w:rsidR="00FD30F0" w:rsidRDefault="00FD30F0">
      <w:pPr>
        <w:rPr>
          <w:sz w:val="24"/>
          <w:szCs w:val="24"/>
        </w:rPr>
      </w:pPr>
    </w:p>
    <w:p w:rsidR="00FD30F0" w:rsidRDefault="00FD30F0">
      <w:pPr>
        <w:jc w:val="right"/>
        <w:rPr>
          <w:sz w:val="24"/>
          <w:szCs w:val="24"/>
        </w:rPr>
      </w:pPr>
    </w:p>
    <w:p w:rsidR="00FD30F0" w:rsidRDefault="00FD30F0">
      <w:pPr>
        <w:jc w:val="right"/>
        <w:rPr>
          <w:sz w:val="24"/>
          <w:szCs w:val="24"/>
        </w:rPr>
      </w:pPr>
      <w:r>
        <w:rPr>
          <w:sz w:val="24"/>
          <w:szCs w:val="24"/>
        </w:rPr>
        <w:t>(Part 3of 3)</w:t>
      </w:r>
    </w:p>
    <w:p w:rsidR="00FD30F0" w:rsidRDefault="00FD30F0">
      <w:pPr>
        <w:rPr>
          <w:sz w:val="24"/>
          <w:szCs w:val="24"/>
        </w:rPr>
      </w:pPr>
    </w:p>
    <w:p w:rsidR="00FD30F0" w:rsidRDefault="00FD30F0">
      <w:pPr>
        <w:rPr>
          <w:sz w:val="24"/>
          <w:szCs w:val="24"/>
        </w:rPr>
      </w:pPr>
      <w:r>
        <w:rPr>
          <w:sz w:val="24"/>
          <w:szCs w:val="24"/>
        </w:rPr>
        <w:t xml:space="preserve">One of the first things Uncle Joel told me was that some people say I’m going to try out this other side and see what’s to it.  Don’t ever do that!  Also another important thing he said is ITS GOING TO BE ALRIGHT (if you use the tools I’m giving you)!  And you may have a better way, however, this is what worked for him,   Also, he emphasized that G-d did it for him and he will do it for me.  That goes for the readers of this handout as well.  G-d did it for me, and he will do it for you.  </w:t>
      </w:r>
    </w:p>
    <w:p w:rsidR="00FD30F0" w:rsidRDefault="00FD30F0">
      <w:pPr>
        <w:rPr>
          <w:sz w:val="24"/>
          <w:szCs w:val="24"/>
        </w:rPr>
      </w:pPr>
    </w:p>
    <w:p w:rsidR="00FD30F0" w:rsidRDefault="00FD30F0">
      <w:pPr>
        <w:rPr>
          <w:sz w:val="24"/>
          <w:szCs w:val="24"/>
        </w:rPr>
      </w:pPr>
      <w:r>
        <w:rPr>
          <w:sz w:val="24"/>
          <w:szCs w:val="24"/>
        </w:rPr>
        <w:t>Life is not easy.  We have to go up those mountains.  Down through the valleys.  That’s life</w:t>
      </w:r>
    </w:p>
    <w:p w:rsidR="00FD30F0" w:rsidRDefault="00FD30F0">
      <w:pPr>
        <w:rPr>
          <w:sz w:val="24"/>
          <w:szCs w:val="24"/>
        </w:rPr>
      </w:pPr>
    </w:p>
    <w:p w:rsidR="00FD30F0" w:rsidRDefault="00FD30F0">
      <w:pPr>
        <w:rPr>
          <w:sz w:val="24"/>
          <w:szCs w:val="24"/>
        </w:rPr>
      </w:pPr>
      <w:r>
        <w:rPr>
          <w:sz w:val="24"/>
          <w:szCs w:val="24"/>
        </w:rPr>
        <w:t xml:space="preserve">G-d wants us to fight for a better existence.  Meaning G-d wants us to struggle and strive in this life. </w:t>
      </w:r>
    </w:p>
    <w:p w:rsidR="00FD30F0" w:rsidRDefault="00FD30F0">
      <w:pPr>
        <w:rPr>
          <w:sz w:val="24"/>
          <w:szCs w:val="24"/>
        </w:rPr>
      </w:pPr>
    </w:p>
    <w:p w:rsidR="00FD30F0" w:rsidRDefault="00FD30F0">
      <w:pPr>
        <w:rPr>
          <w:sz w:val="24"/>
          <w:szCs w:val="24"/>
        </w:rPr>
      </w:pPr>
      <w:r>
        <w:rPr>
          <w:sz w:val="24"/>
          <w:szCs w:val="24"/>
        </w:rPr>
        <w:t>I’m going to accept my healing.</w:t>
      </w:r>
    </w:p>
    <w:p w:rsidR="00FD30F0" w:rsidRDefault="00FD30F0">
      <w:pPr>
        <w:rPr>
          <w:sz w:val="24"/>
          <w:szCs w:val="24"/>
        </w:rPr>
      </w:pPr>
    </w:p>
    <w:p w:rsidR="00FD30F0" w:rsidRDefault="00FD30F0">
      <w:pPr>
        <w:rPr>
          <w:sz w:val="24"/>
          <w:szCs w:val="24"/>
        </w:rPr>
      </w:pPr>
      <w:r>
        <w:rPr>
          <w:sz w:val="24"/>
          <w:szCs w:val="24"/>
        </w:rPr>
        <w:t xml:space="preserve">If you are battling with a mental illness and the doctor prescribes medication, take your medication.  </w:t>
      </w:r>
    </w:p>
    <w:p w:rsidR="00FD30F0" w:rsidRDefault="00FD30F0">
      <w:pPr>
        <w:rPr>
          <w:sz w:val="24"/>
          <w:szCs w:val="24"/>
        </w:rPr>
      </w:pPr>
    </w:p>
    <w:p w:rsidR="00FD30F0" w:rsidRDefault="00FD30F0">
      <w:pPr>
        <w:rPr>
          <w:sz w:val="24"/>
          <w:szCs w:val="24"/>
        </w:rPr>
      </w:pPr>
      <w:r>
        <w:rPr>
          <w:sz w:val="24"/>
          <w:szCs w:val="24"/>
        </w:rPr>
        <w:t xml:space="preserve">He told me that eventually many years down the line that he recognized he was healed and he was able to get off the medication he had been taking.  And again he gives all the credit to the Great G-d Almighty.  And we don’t want to think we are in this world alone. </w:t>
      </w:r>
    </w:p>
    <w:p w:rsidR="00FD30F0" w:rsidRDefault="00FD30F0">
      <w:pPr>
        <w:rPr>
          <w:sz w:val="24"/>
          <w:szCs w:val="24"/>
        </w:rPr>
      </w:pPr>
    </w:p>
    <w:p w:rsidR="00FD30F0" w:rsidRDefault="00FD30F0">
      <w:pPr>
        <w:rPr>
          <w:sz w:val="24"/>
          <w:szCs w:val="24"/>
        </w:rPr>
      </w:pPr>
      <w:r>
        <w:rPr>
          <w:sz w:val="24"/>
          <w:szCs w:val="24"/>
        </w:rPr>
        <w:t>Eventually you want to put your mind on fascinating thoughts, good thoughts.</w:t>
      </w:r>
    </w:p>
    <w:p w:rsidR="00FD30F0" w:rsidRDefault="00FD30F0">
      <w:pPr>
        <w:rPr>
          <w:sz w:val="24"/>
          <w:szCs w:val="24"/>
        </w:rPr>
      </w:pPr>
    </w:p>
    <w:p w:rsidR="00FD30F0" w:rsidRDefault="00FD30F0">
      <w:pPr>
        <w:rPr>
          <w:sz w:val="24"/>
          <w:szCs w:val="24"/>
        </w:rPr>
      </w:pPr>
      <w:r>
        <w:rPr>
          <w:sz w:val="24"/>
          <w:szCs w:val="24"/>
        </w:rPr>
        <w:t>There may be a reason you need counseling.</w:t>
      </w:r>
    </w:p>
    <w:p w:rsidR="00FD30F0" w:rsidRDefault="00FD30F0">
      <w:pPr>
        <w:rPr>
          <w:sz w:val="24"/>
          <w:szCs w:val="24"/>
        </w:rPr>
      </w:pPr>
      <w:r>
        <w:rPr>
          <w:sz w:val="24"/>
          <w:szCs w:val="24"/>
        </w:rPr>
        <w:t>`</w:t>
      </w:r>
    </w:p>
    <w:p w:rsidR="00FD30F0" w:rsidRDefault="00FD30F0">
      <w:pPr>
        <w:rPr>
          <w:sz w:val="24"/>
          <w:szCs w:val="24"/>
        </w:rPr>
      </w:pPr>
      <w:r>
        <w:rPr>
          <w:sz w:val="24"/>
          <w:szCs w:val="24"/>
        </w:rPr>
        <w:t>When G-d takes something away from you don’t take it back!</w:t>
      </w:r>
    </w:p>
    <w:p w:rsidR="00FD30F0" w:rsidRDefault="00FD30F0">
      <w:pPr>
        <w:rPr>
          <w:sz w:val="24"/>
          <w:szCs w:val="24"/>
        </w:rPr>
      </w:pPr>
    </w:p>
    <w:p w:rsidR="00FD30F0" w:rsidRDefault="00FD30F0">
      <w:pPr>
        <w:rPr>
          <w:sz w:val="24"/>
          <w:szCs w:val="24"/>
        </w:rPr>
      </w:pPr>
      <w:r>
        <w:rPr>
          <w:sz w:val="24"/>
          <w:szCs w:val="24"/>
        </w:rPr>
        <w:t>Acknowledge G-d when asking him to take something away from you.</w:t>
      </w:r>
    </w:p>
    <w:p w:rsidR="00FD30F0" w:rsidRDefault="00FD30F0">
      <w:pPr>
        <w:rPr>
          <w:sz w:val="24"/>
          <w:szCs w:val="24"/>
        </w:rPr>
      </w:pPr>
    </w:p>
    <w:p w:rsidR="00FD30F0" w:rsidRDefault="00FD30F0">
      <w:pPr>
        <w:rPr>
          <w:sz w:val="24"/>
          <w:szCs w:val="24"/>
        </w:rPr>
      </w:pPr>
      <w:r>
        <w:rPr>
          <w:sz w:val="24"/>
          <w:szCs w:val="24"/>
        </w:rPr>
        <w:t>G-d doesn’t want us to be too confident because you never know what’s going to happen.  But this is separate from #12 confidence in myself.</w:t>
      </w:r>
    </w:p>
    <w:p w:rsidR="00FD30F0" w:rsidRDefault="00FD30F0">
      <w:pPr>
        <w:rPr>
          <w:sz w:val="24"/>
          <w:szCs w:val="24"/>
        </w:rPr>
      </w:pPr>
    </w:p>
    <w:p w:rsidR="00FD30F0" w:rsidRDefault="00FD30F0">
      <w:pPr>
        <w:rPr>
          <w:sz w:val="24"/>
          <w:szCs w:val="24"/>
        </w:rPr>
      </w:pPr>
    </w:p>
    <w:p w:rsidR="00FD30F0" w:rsidRDefault="00FD30F0">
      <w:pPr>
        <w:rPr>
          <w:sz w:val="24"/>
          <w:szCs w:val="24"/>
        </w:rPr>
      </w:pPr>
    </w:p>
    <w:p w:rsidR="00FD30F0" w:rsidRDefault="00FD30F0">
      <w:pPr>
        <w:rPr>
          <w:sz w:val="24"/>
          <w:szCs w:val="24"/>
        </w:rPr>
      </w:pPr>
    </w:p>
    <w:p w:rsidR="00FD30F0" w:rsidRDefault="00FD30F0">
      <w:pPr>
        <w:rPr>
          <w:sz w:val="24"/>
          <w:szCs w:val="24"/>
        </w:rPr>
      </w:pPr>
    </w:p>
    <w:p w:rsidR="00FD30F0" w:rsidRDefault="00FD30F0">
      <w:pPr>
        <w:rPr>
          <w:sz w:val="24"/>
          <w:szCs w:val="24"/>
        </w:rPr>
      </w:pPr>
    </w:p>
    <w:p w:rsidR="00FD30F0" w:rsidRDefault="00FD30F0">
      <w:pPr>
        <w:rPr>
          <w:sz w:val="24"/>
          <w:szCs w:val="24"/>
        </w:rPr>
      </w:pPr>
    </w:p>
    <w:p w:rsidR="00FD30F0" w:rsidRDefault="00FD30F0">
      <w:pPr>
        <w:rPr>
          <w:sz w:val="24"/>
          <w:szCs w:val="24"/>
        </w:rPr>
      </w:pPr>
    </w:p>
    <w:p w:rsidR="00FD30F0" w:rsidRDefault="00FD30F0">
      <w:pPr>
        <w:rPr>
          <w:sz w:val="24"/>
          <w:szCs w:val="24"/>
        </w:rPr>
      </w:pPr>
    </w:p>
    <w:p w:rsidR="00FD30F0" w:rsidRDefault="00FD30F0">
      <w:pPr>
        <w:rPr>
          <w:sz w:val="24"/>
          <w:szCs w:val="24"/>
        </w:rPr>
      </w:pPr>
    </w:p>
    <w:p w:rsidR="00FD30F0" w:rsidRDefault="00FD30F0">
      <w:pPr>
        <w:spacing w:line="480" w:lineRule="auto"/>
        <w:rPr>
          <w:sz w:val="24"/>
          <w:szCs w:val="24"/>
        </w:rPr>
      </w:pPr>
    </w:p>
    <w:p w:rsidR="00FD30F0" w:rsidRDefault="00FD30F0">
      <w:pPr>
        <w:spacing w:line="480" w:lineRule="auto"/>
        <w:rPr>
          <w:sz w:val="24"/>
          <w:szCs w:val="24"/>
        </w:rPr>
      </w:pPr>
      <w:r>
        <w:rPr>
          <w:sz w:val="24"/>
          <w:szCs w:val="24"/>
        </w:rPr>
        <w:t>Quran Surah 42 ayat 10 -12 (reread this part come back to this)</w:t>
      </w:r>
    </w:p>
    <w:p w:rsidR="00FD30F0" w:rsidRDefault="00FD30F0">
      <w:pPr>
        <w:spacing w:line="480" w:lineRule="auto"/>
        <w:rPr>
          <w:sz w:val="24"/>
          <w:szCs w:val="24"/>
        </w:rPr>
      </w:pPr>
      <w:r>
        <w:rPr>
          <w:sz w:val="24"/>
          <w:szCs w:val="24"/>
        </w:rPr>
        <w:t xml:space="preserve">Pairs from among yourselves - Men and Women </w:t>
      </w:r>
    </w:p>
    <w:p w:rsidR="00FD30F0" w:rsidRDefault="00FD30F0">
      <w:pPr>
        <w:spacing w:line="480" w:lineRule="auto"/>
        <w:rPr>
          <w:sz w:val="24"/>
          <w:szCs w:val="24"/>
        </w:rPr>
      </w:pPr>
      <w:r>
        <w:rPr>
          <w:sz w:val="24"/>
          <w:szCs w:val="24"/>
        </w:rPr>
        <w:t xml:space="preserve">Pairs among cattle - As the Quran says - Cattle  are something we can find many benefits from. </w:t>
      </w:r>
    </w:p>
    <w:p w:rsidR="00FD30F0" w:rsidRDefault="00FD30F0">
      <w:pPr>
        <w:spacing w:line="480" w:lineRule="auto"/>
        <w:rPr>
          <w:sz w:val="24"/>
          <w:szCs w:val="24"/>
        </w:rPr>
      </w:pPr>
      <w:r>
        <w:rPr>
          <w:sz w:val="24"/>
          <w:szCs w:val="24"/>
        </w:rPr>
        <w:t xml:space="preserve">I think Ayat 10-12 refer to us </w:t>
      </w:r>
    </w:p>
    <w:p w:rsidR="00FD30F0" w:rsidRDefault="00FD30F0">
      <w:pPr>
        <w:spacing w:line="480" w:lineRule="auto"/>
        <w:rPr>
          <w:sz w:val="24"/>
          <w:szCs w:val="24"/>
        </w:rPr>
      </w:pPr>
      <w:r>
        <w:rPr>
          <w:sz w:val="24"/>
          <w:szCs w:val="24"/>
        </w:rPr>
        <w:t xml:space="preserve">Bones, Flesh, Human Sensitivities, Breath of life. Are what we need  for our Metaphorical House.  Earlier in this writing it was said that we start at a 90 degree angle to build the house.  Here its being said that we need other apparatus.  The answer is this -  When we build a house - It comes from what is already there.  We learn to build from the human body.   (Writers note come back to this page.  And finish up&gt; It is headlined  Bones Flesh Human Sensitivities, Breath of life.)  </w:t>
      </w:r>
    </w:p>
    <w:p w:rsidR="00FD30F0" w:rsidRDefault="00FD30F0">
      <w:pPr>
        <w:spacing w:line="480" w:lineRule="auto"/>
        <w:rPr>
          <w:sz w:val="24"/>
          <w:szCs w:val="24"/>
        </w:rPr>
      </w:pPr>
    </w:p>
    <w:p w:rsidR="00FD30F0" w:rsidRDefault="00FD30F0">
      <w:pPr>
        <w:spacing w:line="480" w:lineRule="auto"/>
        <w:rPr>
          <w:sz w:val="24"/>
          <w:szCs w:val="24"/>
        </w:rPr>
      </w:pPr>
      <w:r>
        <w:rPr>
          <w:sz w:val="24"/>
          <w:szCs w:val="24"/>
        </w:rPr>
        <w:t>The Sky -  The sky is a symbol of support.  All life comes from water.  And the clouds are what water comes from.  And Allah (SAW) tells us - “ Do ye not see the Birds which are poised held in the mist of the air.  Nothing holds them up except the Power of Allah”. Quran.  They are held in mid-heaven (unless in the case of fog - Where we cannot see great distances).  Allah seems to always allow a very small amount of deformity such as with a birth defect to remind us that it is out of his kindness he blesses us.  So the head (dome) along with the brain which is in the head supports the functions of the body.  Something of Allah’s power is manifest in the sky It holds clouds in the sky. And what are clouds - Particles of water - And all life comes from water.  So the sky is a symbol of support.  And Allah (shows something of his strength) supports the sky with much power (Allah-u-Akbar).</w:t>
      </w:r>
    </w:p>
    <w:p w:rsidR="00FD30F0" w:rsidRDefault="00FD30F0">
      <w:pPr>
        <w:spacing w:line="480" w:lineRule="auto"/>
        <w:rPr>
          <w:sz w:val="24"/>
          <w:szCs w:val="24"/>
        </w:rPr>
      </w:pPr>
    </w:p>
    <w:p w:rsidR="00FD30F0" w:rsidRDefault="00FD30F0">
      <w:pPr>
        <w:spacing w:line="480" w:lineRule="auto"/>
        <w:rPr>
          <w:sz w:val="24"/>
          <w:szCs w:val="24"/>
        </w:rPr>
      </w:pPr>
      <w:r>
        <w:rPr>
          <w:sz w:val="24"/>
          <w:szCs w:val="24"/>
        </w:rPr>
        <w:t>-We experience freedom when we win the battle or war of submitting our entire life to him.  However we don’t want to pause there.  As A. Yusuf Ali said “pausing between ranks  is lethal”</w:t>
      </w:r>
    </w:p>
    <w:p w:rsidR="00FD30F0" w:rsidRDefault="00FD30F0">
      <w:pPr>
        <w:spacing w:line="480" w:lineRule="auto"/>
        <w:jc w:val="center"/>
        <w:rPr>
          <w:sz w:val="24"/>
          <w:szCs w:val="24"/>
        </w:rPr>
      </w:pPr>
      <w:r>
        <w:rPr>
          <w:sz w:val="24"/>
          <w:szCs w:val="24"/>
        </w:rPr>
        <w:t>Moses &amp; The Burning Bush</w:t>
      </w:r>
    </w:p>
    <w:p w:rsidR="00FD30F0" w:rsidRDefault="00FD30F0">
      <w:pPr>
        <w:spacing w:line="480" w:lineRule="auto"/>
        <w:rPr>
          <w:sz w:val="24"/>
          <w:szCs w:val="24"/>
        </w:rPr>
      </w:pPr>
      <w:r>
        <w:rPr>
          <w:sz w:val="24"/>
          <w:szCs w:val="24"/>
        </w:rPr>
        <w:t>Moses perceived the fire when he was traveling with his family.  A Bush is low to the ground.  Its similar to a tree except it is low to the ground its in the same family evidently or close.  I think the tree is a symbol of knowledge.  Someone said the tree is a symbol of</w:t>
      </w:r>
    </w:p>
    <w:p w:rsidR="00FD30F0" w:rsidRDefault="00FD30F0">
      <w:pPr>
        <w:spacing w:line="480" w:lineRule="auto"/>
        <w:rPr>
          <w:sz w:val="24"/>
          <w:szCs w:val="24"/>
        </w:rPr>
      </w:pPr>
      <w:r>
        <w:rPr>
          <w:sz w:val="24"/>
          <w:szCs w:val="24"/>
        </w:rPr>
        <w:t xml:space="preserve">Society.  However the bush is not as grandeur or as high as a tree.  Allah more or less gave a sign that would speak to Moses on his level. Physical level, knowledgeable level &amp; I don’t see why not spiritual level.  </w:t>
      </w:r>
    </w:p>
    <w:p w:rsidR="00FD30F0" w:rsidRDefault="00FD30F0">
      <w:pPr>
        <w:spacing w:line="480" w:lineRule="auto"/>
        <w:rPr>
          <w:sz w:val="24"/>
          <w:szCs w:val="24"/>
        </w:rPr>
      </w:pPr>
      <w:r>
        <w:rPr>
          <w:sz w:val="24"/>
          <w:szCs w:val="24"/>
        </w:rPr>
        <w:t xml:space="preserve">The Bush was burning what does fire(Writers note: No It was something of the Glory of Allah). With it we can build like with molding steel </w:t>
      </w:r>
    </w:p>
    <w:p w:rsidR="00FD30F0" w:rsidRDefault="00FD30F0">
      <w:pPr>
        <w:spacing w:line="480" w:lineRule="auto"/>
        <w:rPr>
          <w:sz w:val="24"/>
          <w:szCs w:val="24"/>
        </w:rPr>
      </w:pPr>
    </w:p>
    <w:p w:rsidR="00FD30F0" w:rsidRDefault="00FD30F0">
      <w:pPr>
        <w:spacing w:line="480" w:lineRule="auto"/>
        <w:jc w:val="center"/>
        <w:rPr>
          <w:sz w:val="24"/>
          <w:szCs w:val="24"/>
        </w:rPr>
      </w:pPr>
      <w:r>
        <w:rPr>
          <w:sz w:val="24"/>
          <w:szCs w:val="24"/>
        </w:rPr>
        <w:t>Basketball &amp; Royalty</w:t>
      </w:r>
    </w:p>
    <w:p w:rsidR="00FD30F0" w:rsidRDefault="00FD30F0">
      <w:pPr>
        <w:spacing w:line="480" w:lineRule="auto"/>
        <w:rPr>
          <w:sz w:val="24"/>
          <w:szCs w:val="24"/>
        </w:rPr>
      </w:pPr>
      <w:r>
        <w:rPr>
          <w:sz w:val="24"/>
          <w:szCs w:val="24"/>
        </w:rPr>
        <w:t xml:space="preserve">In one place in the Quran Allah counted it as a favor that he gave some people a tall stature more than the other nations.  Connect that with we come from a Royal People.  Most of The Basketball Players are tall.  It connects with Royalty.  Basketball is the most Royal Sport  I know of. It had that stigma though that something was wrong with it because most were African American.   </w:t>
      </w:r>
    </w:p>
    <w:p w:rsidR="00FD30F0" w:rsidRDefault="00FD30F0">
      <w:pPr>
        <w:spacing w:line="480" w:lineRule="auto"/>
        <w:jc w:val="center"/>
        <w:rPr>
          <w:sz w:val="24"/>
          <w:szCs w:val="24"/>
        </w:rPr>
      </w:pPr>
    </w:p>
    <w:p w:rsidR="00FD30F0" w:rsidRDefault="00FD30F0">
      <w:pPr>
        <w:spacing w:line="480" w:lineRule="auto"/>
        <w:jc w:val="center"/>
        <w:rPr>
          <w:sz w:val="24"/>
          <w:szCs w:val="24"/>
        </w:rPr>
      </w:pPr>
    </w:p>
    <w:p w:rsidR="00FD30F0" w:rsidRDefault="00FD30F0">
      <w:pPr>
        <w:spacing w:line="480" w:lineRule="auto"/>
        <w:jc w:val="center"/>
        <w:rPr>
          <w:sz w:val="24"/>
          <w:szCs w:val="24"/>
        </w:rPr>
      </w:pPr>
    </w:p>
    <w:p w:rsidR="00FD30F0" w:rsidRDefault="00FD30F0">
      <w:pPr>
        <w:spacing w:line="480" w:lineRule="auto"/>
        <w:jc w:val="center"/>
        <w:rPr>
          <w:sz w:val="24"/>
          <w:szCs w:val="24"/>
        </w:rPr>
      </w:pPr>
      <w:r>
        <w:rPr>
          <w:sz w:val="24"/>
          <w:szCs w:val="24"/>
        </w:rPr>
        <w:t>Paths</w:t>
      </w:r>
    </w:p>
    <w:p w:rsidR="00FD30F0" w:rsidRDefault="00FD30F0">
      <w:pPr>
        <w:spacing w:line="480" w:lineRule="auto"/>
        <w:rPr>
          <w:sz w:val="24"/>
          <w:szCs w:val="24"/>
        </w:rPr>
      </w:pPr>
      <w:r>
        <w:rPr>
          <w:sz w:val="24"/>
          <w:szCs w:val="24"/>
        </w:rPr>
        <w:t xml:space="preserve">Water finds paths as it travels.  When a stream first travels on dry land it finds paths.  And bees find paths of the their Lord.   </w:t>
      </w:r>
    </w:p>
    <w:p w:rsidR="00FD30F0" w:rsidRDefault="00FD30F0">
      <w:pPr>
        <w:spacing w:line="480" w:lineRule="auto"/>
        <w:rPr>
          <w:sz w:val="24"/>
          <w:szCs w:val="24"/>
        </w:rPr>
      </w:pPr>
      <w:r>
        <w:rPr>
          <w:sz w:val="24"/>
          <w:szCs w:val="24"/>
        </w:rPr>
        <w:t xml:space="preserve">A path is an important thing - A path is traveled often for the purpose of getting somewhere.  So what are the metaphorical paths we should travel?The answer - remember we are those who follow logic to its conclusion. </w:t>
      </w:r>
    </w:p>
    <w:p w:rsidR="00FD30F0" w:rsidRDefault="00FD30F0">
      <w:pPr>
        <w:spacing w:line="480" w:lineRule="auto"/>
        <w:rPr>
          <w:sz w:val="24"/>
          <w:szCs w:val="24"/>
        </w:rPr>
      </w:pPr>
    </w:p>
    <w:p w:rsidR="00FD30F0" w:rsidRDefault="00FD30F0">
      <w:pPr>
        <w:spacing w:line="480" w:lineRule="auto"/>
        <w:rPr>
          <w:sz w:val="24"/>
          <w:szCs w:val="24"/>
        </w:rPr>
      </w:pPr>
      <w:r>
        <w:rPr>
          <w:sz w:val="24"/>
          <w:szCs w:val="24"/>
        </w:rPr>
        <w:t>Sound flows from its source, as in music.  Sound flows from its source, as in music. Sound flows from a speaker</w:t>
      </w:r>
    </w:p>
    <w:p w:rsidR="00FD30F0" w:rsidRDefault="00FD30F0">
      <w:pPr>
        <w:spacing w:line="480" w:lineRule="auto"/>
        <w:rPr>
          <w:sz w:val="24"/>
          <w:szCs w:val="24"/>
        </w:rPr>
      </w:pPr>
      <w:r>
        <w:rPr>
          <w:sz w:val="24"/>
          <w:szCs w:val="24"/>
        </w:rPr>
        <w:t>So how does sound connect with a path.  We are those who follow logic to its conclusion with sound hearts.</w:t>
      </w:r>
    </w:p>
    <w:p w:rsidR="00FD30F0" w:rsidRDefault="00FD30F0">
      <w:pPr>
        <w:spacing w:line="480" w:lineRule="auto"/>
        <w:rPr>
          <w:sz w:val="24"/>
          <w:szCs w:val="24"/>
        </w:rPr>
      </w:pPr>
      <w:r>
        <w:rPr>
          <w:sz w:val="24"/>
          <w:szCs w:val="24"/>
        </w:rPr>
        <w:t xml:space="preserve">And search in all directions for sound knowledge. </w:t>
      </w:r>
    </w:p>
    <w:p w:rsidR="00FD30F0" w:rsidRDefault="00FD30F0">
      <w:pPr>
        <w:spacing w:line="480" w:lineRule="auto"/>
        <w:rPr>
          <w:sz w:val="24"/>
          <w:szCs w:val="24"/>
        </w:rPr>
      </w:pPr>
      <w:r>
        <w:rPr>
          <w:sz w:val="24"/>
          <w:szCs w:val="24"/>
        </w:rPr>
        <w:t>Remember above about the Pine Tree how the needles search in all directions.</w:t>
      </w:r>
    </w:p>
    <w:p w:rsidR="00FD30F0" w:rsidRDefault="00FD30F0">
      <w:pPr>
        <w:spacing w:line="480" w:lineRule="auto"/>
        <w:rPr>
          <w:sz w:val="24"/>
          <w:szCs w:val="24"/>
        </w:rPr>
      </w:pPr>
      <w:r>
        <w:rPr>
          <w:sz w:val="24"/>
          <w:szCs w:val="24"/>
        </w:rPr>
        <w:t xml:space="preserve">Moses and The Burning Bush, Allah made the sound.  Meaning through some means he spoke to Moses.  I think it was through his thinking.  And Moses had to be sound to complete his mission.  And we’re made from sounding clay.  Allah also said that we’re made from sounding clay.  We </w:t>
      </w:r>
      <w:r>
        <w:rPr>
          <w:sz w:val="24"/>
          <w:szCs w:val="24"/>
          <w:u w:val="single"/>
        </w:rPr>
        <w:t>are</w:t>
      </w:r>
      <w:r>
        <w:rPr>
          <w:sz w:val="24"/>
          <w:szCs w:val="24"/>
        </w:rPr>
        <w:t xml:space="preserve"> made from sounding clay.  Or we’re made from dust.    </w:t>
      </w:r>
    </w:p>
    <w:p w:rsidR="00FD30F0" w:rsidRDefault="00FD30F0">
      <w:pPr>
        <w:spacing w:line="480" w:lineRule="auto"/>
        <w:rPr>
          <w:sz w:val="24"/>
          <w:szCs w:val="24"/>
        </w:rPr>
      </w:pPr>
    </w:p>
    <w:p w:rsidR="00FD30F0" w:rsidRDefault="00FD30F0">
      <w:pPr>
        <w:spacing w:line="480" w:lineRule="auto"/>
        <w:rPr>
          <w:sz w:val="24"/>
          <w:szCs w:val="24"/>
        </w:rPr>
      </w:pPr>
      <w:r>
        <w:rPr>
          <w:sz w:val="24"/>
          <w:szCs w:val="24"/>
        </w:rPr>
        <w:t xml:space="preserve">-In my opinion, most women should quit hugging women.  “Why rub breasts together”.  Perhaps unless it is a female hugging her mother.  And you see where our women calling each other girlfriends has gotten us.  I mean it looks like it has a connotation that women are not really comfortable with.  I don’t think men should hug their aunts and married women Perhaps unless it is their mother.  And perhaps daughter  </w:t>
      </w:r>
    </w:p>
    <w:p w:rsidR="00FD30F0" w:rsidRDefault="00FD30F0">
      <w:pPr>
        <w:spacing w:line="480" w:lineRule="auto"/>
        <w:rPr>
          <w:sz w:val="24"/>
          <w:szCs w:val="24"/>
        </w:rPr>
      </w:pPr>
    </w:p>
    <w:p w:rsidR="00FD30F0" w:rsidRDefault="00FD30F0">
      <w:pPr>
        <w:spacing w:line="480" w:lineRule="auto"/>
        <w:rPr>
          <w:sz w:val="24"/>
          <w:szCs w:val="24"/>
        </w:rPr>
      </w:pPr>
      <w:r>
        <w:rPr>
          <w:sz w:val="24"/>
          <w:szCs w:val="24"/>
        </w:rPr>
        <w:t>13:41 - See they not that we Gradually reduce the land in their control from its outlying borders.</w:t>
      </w:r>
    </w:p>
    <w:p w:rsidR="00FD30F0" w:rsidRDefault="00FD30F0">
      <w:pPr>
        <w:spacing w:line="480" w:lineRule="auto"/>
        <w:rPr>
          <w:sz w:val="24"/>
          <w:szCs w:val="24"/>
        </w:rPr>
      </w:pPr>
      <w:r>
        <w:rPr>
          <w:sz w:val="24"/>
          <w:szCs w:val="24"/>
        </w:rPr>
        <w:t xml:space="preserve">   </w:t>
      </w:r>
      <w:r>
        <w:rPr>
          <w:sz w:val="24"/>
          <w:szCs w:val="24"/>
        </w:rPr>
        <w:tab/>
        <w:t xml:space="preserve">That’s a powerful statement for our human level.  As we are reminded that Allah has full control over his affairs. </w:t>
      </w:r>
    </w:p>
    <w:p w:rsidR="00FD30F0" w:rsidRDefault="00FD30F0">
      <w:pPr>
        <w:spacing w:line="480" w:lineRule="auto"/>
        <w:rPr>
          <w:sz w:val="24"/>
          <w:szCs w:val="24"/>
        </w:rPr>
      </w:pPr>
      <w:r>
        <w:rPr>
          <w:sz w:val="24"/>
          <w:szCs w:val="24"/>
        </w:rPr>
        <w:t>15:16</w:t>
      </w:r>
    </w:p>
    <w:p w:rsidR="00FD30F0" w:rsidRDefault="00FD30F0">
      <w:pPr>
        <w:spacing w:line="480" w:lineRule="auto"/>
        <w:rPr>
          <w:sz w:val="24"/>
          <w:szCs w:val="24"/>
        </w:rPr>
      </w:pPr>
      <w:r>
        <w:rPr>
          <w:sz w:val="24"/>
          <w:szCs w:val="24"/>
        </w:rPr>
        <w:t>The Zodiacal Signs - People were born at different times of the year -this is akin to crops being planted at different times of the year.</w:t>
      </w:r>
    </w:p>
    <w:p w:rsidR="00FD30F0" w:rsidRDefault="00FD30F0">
      <w:pPr>
        <w:spacing w:line="480" w:lineRule="auto"/>
        <w:rPr>
          <w:sz w:val="24"/>
          <w:szCs w:val="24"/>
        </w:rPr>
      </w:pPr>
    </w:p>
    <w:p w:rsidR="00FD30F0" w:rsidRDefault="00FD30F0">
      <w:pPr>
        <w:spacing w:line="480" w:lineRule="auto"/>
        <w:rPr>
          <w:sz w:val="24"/>
          <w:szCs w:val="24"/>
        </w:rPr>
      </w:pPr>
    </w:p>
    <w:p w:rsidR="00FD30F0" w:rsidRDefault="00FD30F0">
      <w:pPr>
        <w:spacing w:line="480" w:lineRule="auto"/>
        <w:rPr>
          <w:sz w:val="24"/>
          <w:szCs w:val="24"/>
        </w:rPr>
      </w:pPr>
    </w:p>
    <w:p w:rsidR="00FD30F0" w:rsidRDefault="00FD30F0">
      <w:pPr>
        <w:spacing w:line="480" w:lineRule="auto"/>
        <w:rPr>
          <w:sz w:val="24"/>
          <w:szCs w:val="24"/>
        </w:rPr>
      </w:pPr>
    </w:p>
    <w:p w:rsidR="00FD30F0" w:rsidRDefault="00FD30F0">
      <w:pPr>
        <w:spacing w:line="480" w:lineRule="auto"/>
        <w:rPr>
          <w:sz w:val="24"/>
          <w:szCs w:val="24"/>
        </w:rPr>
      </w:pPr>
      <w:r>
        <w:rPr>
          <w:sz w:val="24"/>
          <w:szCs w:val="24"/>
        </w:rPr>
        <w:t>15:22</w:t>
      </w:r>
    </w:p>
    <w:p w:rsidR="00FD30F0" w:rsidRDefault="00FD30F0">
      <w:pPr>
        <w:spacing w:line="480" w:lineRule="auto"/>
        <w:rPr>
          <w:sz w:val="24"/>
          <w:szCs w:val="24"/>
        </w:rPr>
      </w:pPr>
      <w:r>
        <w:rPr>
          <w:sz w:val="24"/>
          <w:szCs w:val="24"/>
        </w:rPr>
        <w:t xml:space="preserve">The fecundating winds </w:t>
      </w:r>
    </w:p>
    <w:p w:rsidR="00FD30F0" w:rsidRDefault="00FD30F0">
      <w:pPr>
        <w:spacing w:line="480" w:lineRule="auto"/>
        <w:rPr>
          <w:sz w:val="24"/>
          <w:szCs w:val="24"/>
        </w:rPr>
      </w:pPr>
      <w:r>
        <w:rPr>
          <w:sz w:val="24"/>
          <w:szCs w:val="24"/>
        </w:rPr>
        <w:t>The winds that impregnate the female date palms.  But the word of Allah can be a seed.  And it says that Allah sends winds that do this.  What are winds symbolic of ?  Winds build and destroy akin to building and fighting.  So the winds bring the seed that build on and the means wherewith to fight and defend ourselves as all progressive people have learned to do we are to build and defend ourselves defend and build, build and defend.</w:t>
      </w:r>
    </w:p>
    <w:p w:rsidR="00FD30F0" w:rsidRDefault="00FD30F0">
      <w:pPr>
        <w:spacing w:line="480" w:lineRule="auto"/>
        <w:rPr>
          <w:sz w:val="24"/>
          <w:szCs w:val="24"/>
        </w:rPr>
      </w:pPr>
      <w:r>
        <w:rPr>
          <w:sz w:val="24"/>
          <w:szCs w:val="24"/>
        </w:rPr>
        <w:t>-We want to be mindful that we are to fear the Hellfire. And not one who may cast us into The Fire.  How was The Fire made cool for Abraham.  He must have been working, tending toward the objective (goal) that Allah turned him to.</w:t>
      </w:r>
    </w:p>
    <w:p w:rsidR="00FD30F0" w:rsidRDefault="00FD30F0">
      <w:pPr>
        <w:spacing w:line="480" w:lineRule="auto"/>
        <w:rPr>
          <w:sz w:val="24"/>
          <w:szCs w:val="24"/>
        </w:rPr>
      </w:pPr>
    </w:p>
    <w:p w:rsidR="00FD30F0" w:rsidRDefault="00FD30F0">
      <w:pPr>
        <w:spacing w:line="480" w:lineRule="auto"/>
        <w:rPr>
          <w:sz w:val="24"/>
          <w:szCs w:val="24"/>
        </w:rPr>
      </w:pPr>
    </w:p>
    <w:p w:rsidR="00FD30F0" w:rsidRDefault="00FD30F0">
      <w:pPr>
        <w:spacing w:line="480" w:lineRule="auto"/>
        <w:rPr>
          <w:sz w:val="24"/>
          <w:szCs w:val="24"/>
        </w:rPr>
      </w:pPr>
    </w:p>
    <w:p w:rsidR="00FD30F0" w:rsidRDefault="00FD30F0">
      <w:pPr>
        <w:spacing w:line="480" w:lineRule="auto"/>
        <w:rPr>
          <w:sz w:val="24"/>
          <w:szCs w:val="24"/>
        </w:rPr>
      </w:pPr>
      <w:r>
        <w:rPr>
          <w:sz w:val="24"/>
          <w:szCs w:val="24"/>
        </w:rPr>
        <w:t>15:46</w:t>
      </w:r>
    </w:p>
    <w:p w:rsidR="00FD30F0" w:rsidRDefault="00FD30F0">
      <w:pPr>
        <w:spacing w:line="480" w:lineRule="auto"/>
        <w:rPr>
          <w:sz w:val="24"/>
          <w:szCs w:val="24"/>
        </w:rPr>
      </w:pPr>
      <w:r>
        <w:rPr>
          <w:sz w:val="24"/>
          <w:szCs w:val="24"/>
        </w:rPr>
        <w:t>(Their greeting will be): “Enter ye here In Peace and Security”.</w:t>
      </w:r>
    </w:p>
    <w:p w:rsidR="00FD30F0" w:rsidRDefault="00FD30F0">
      <w:pPr>
        <w:spacing w:line="480" w:lineRule="auto"/>
        <w:rPr>
          <w:sz w:val="24"/>
          <w:szCs w:val="24"/>
        </w:rPr>
      </w:pPr>
      <w:r>
        <w:rPr>
          <w:sz w:val="24"/>
          <w:szCs w:val="24"/>
        </w:rPr>
        <w:t>Peace and Security isn’t that a wonderful abode for the righteous it gives us hope for the future and hope for the beleiver is very similar to faith.  Peace and Security.  I know that’s what I want.</w:t>
      </w:r>
    </w:p>
    <w:p w:rsidR="00FD30F0" w:rsidRDefault="00FD30F0">
      <w:pPr>
        <w:spacing w:line="480" w:lineRule="auto"/>
        <w:rPr>
          <w:sz w:val="24"/>
          <w:szCs w:val="24"/>
        </w:rPr>
      </w:pPr>
      <w:r>
        <w:rPr>
          <w:sz w:val="24"/>
          <w:szCs w:val="24"/>
        </w:rPr>
        <w:t>Quran 15:47</w:t>
      </w:r>
    </w:p>
    <w:p w:rsidR="00FD30F0" w:rsidRDefault="00FD30F0">
      <w:pPr>
        <w:spacing w:line="480" w:lineRule="auto"/>
        <w:rPr>
          <w:sz w:val="24"/>
          <w:szCs w:val="24"/>
        </w:rPr>
      </w:pPr>
      <w:r>
        <w:rPr>
          <w:sz w:val="24"/>
          <w:szCs w:val="24"/>
        </w:rPr>
        <w:t>“And We shall remove from their hearts any lurking sense of injury:  (They will be) brothers (Joyfully ) facing each other on thrones (of dignity)”.</w:t>
      </w:r>
    </w:p>
    <w:p w:rsidR="00FD30F0" w:rsidRDefault="00FD30F0">
      <w:pPr>
        <w:spacing w:line="480" w:lineRule="auto"/>
        <w:rPr>
          <w:sz w:val="24"/>
          <w:szCs w:val="24"/>
        </w:rPr>
      </w:pPr>
      <w:r>
        <w:rPr>
          <w:sz w:val="24"/>
          <w:szCs w:val="24"/>
        </w:rPr>
        <w:t>Allah (SWT) intends Royalty for us.</w:t>
      </w:r>
    </w:p>
    <w:p w:rsidR="00FD30F0" w:rsidRDefault="00FD30F0">
      <w:pPr>
        <w:spacing w:line="480" w:lineRule="auto"/>
        <w:rPr>
          <w:sz w:val="24"/>
          <w:szCs w:val="24"/>
        </w:rPr>
      </w:pPr>
    </w:p>
    <w:p w:rsidR="00FD30F0" w:rsidRDefault="00FD30F0">
      <w:pPr>
        <w:spacing w:line="480" w:lineRule="auto"/>
        <w:rPr>
          <w:sz w:val="24"/>
          <w:szCs w:val="24"/>
        </w:rPr>
      </w:pPr>
      <w:r>
        <w:rPr>
          <w:sz w:val="24"/>
          <w:szCs w:val="24"/>
        </w:rPr>
        <w:t>16:1 If man is not checked he can become hasty.  We are reminded that inevitably comes to pass the command of Allah (SWT).</w:t>
      </w:r>
    </w:p>
    <w:p w:rsidR="00FD30F0" w:rsidRDefault="00FD30F0">
      <w:pPr>
        <w:spacing w:line="480" w:lineRule="auto"/>
        <w:rPr>
          <w:sz w:val="24"/>
          <w:szCs w:val="24"/>
        </w:rPr>
      </w:pPr>
    </w:p>
    <w:p w:rsidR="00FD30F0" w:rsidRDefault="00FD30F0">
      <w:pPr>
        <w:spacing w:line="480" w:lineRule="auto"/>
        <w:rPr>
          <w:sz w:val="24"/>
          <w:szCs w:val="24"/>
        </w:rPr>
      </w:pPr>
      <w:r>
        <w:rPr>
          <w:sz w:val="24"/>
          <w:szCs w:val="24"/>
        </w:rPr>
        <w:t>16:68-69  And thy Lord taught…….For those who give thought.</w:t>
      </w:r>
    </w:p>
    <w:p w:rsidR="00FD30F0" w:rsidRDefault="00FD30F0">
      <w:pPr>
        <w:spacing w:line="480" w:lineRule="auto"/>
        <w:rPr>
          <w:sz w:val="24"/>
          <w:szCs w:val="24"/>
        </w:rPr>
      </w:pPr>
      <w:r>
        <w:rPr>
          <w:sz w:val="24"/>
          <w:szCs w:val="24"/>
        </w:rPr>
        <w:t>When we work on the path that Allah has chosen for us we produce what is sweet for nature.</w:t>
      </w:r>
    </w:p>
    <w:p w:rsidR="00FD30F0" w:rsidRDefault="00FD30F0">
      <w:pPr>
        <w:spacing w:line="480" w:lineRule="auto"/>
        <w:rPr>
          <w:sz w:val="24"/>
          <w:szCs w:val="24"/>
        </w:rPr>
      </w:pPr>
      <w:r>
        <w:rPr>
          <w:sz w:val="24"/>
          <w:szCs w:val="24"/>
        </w:rPr>
        <w:t>18:46 In the commentary A. Yusuf Ali says Good deeds are best as or for rewards 1)They flow from us by the Grace of Allah, and are themselves rewards for our faith;</w:t>
      </w:r>
    </w:p>
    <w:p w:rsidR="00FD30F0" w:rsidRDefault="00FD30F0">
      <w:pPr>
        <w:spacing w:line="480" w:lineRule="auto"/>
        <w:rPr>
          <w:sz w:val="24"/>
          <w:szCs w:val="24"/>
        </w:rPr>
      </w:pPr>
      <w:r>
        <w:rPr>
          <w:sz w:val="24"/>
          <w:szCs w:val="24"/>
        </w:rPr>
        <w:t xml:space="preserve">18:49 And the Book……injustice.  </w:t>
      </w:r>
    </w:p>
    <w:p w:rsidR="00FD30F0" w:rsidRDefault="00FD30F0">
      <w:pPr>
        <w:spacing w:line="480" w:lineRule="auto"/>
        <w:rPr>
          <w:sz w:val="24"/>
          <w:szCs w:val="24"/>
        </w:rPr>
      </w:pPr>
      <w:r>
        <w:rPr>
          <w:sz w:val="24"/>
          <w:szCs w:val="24"/>
        </w:rPr>
        <w:tab/>
        <w:t>Don’t be deceived.</w:t>
      </w:r>
    </w:p>
    <w:p w:rsidR="00FD30F0" w:rsidRDefault="00FD30F0">
      <w:pPr>
        <w:spacing w:line="480" w:lineRule="auto"/>
        <w:rPr>
          <w:sz w:val="24"/>
          <w:szCs w:val="24"/>
        </w:rPr>
      </w:pPr>
      <w:r>
        <w:rPr>
          <w:sz w:val="24"/>
          <w:szCs w:val="24"/>
        </w:rPr>
        <w:t>20:50 Some people generally greatly underestimate (according to what we can perceive) the amount of work that Allah does.  Allah told I think it was Prophet Jonah p.b.u.h. that he did not put in the labor to grow a certain plant.</w:t>
      </w:r>
    </w:p>
    <w:p w:rsidR="00FD30F0" w:rsidRDefault="00FD30F0">
      <w:pPr>
        <w:spacing w:line="480" w:lineRule="auto"/>
        <w:rPr>
          <w:sz w:val="24"/>
          <w:szCs w:val="24"/>
        </w:rPr>
      </w:pPr>
      <w:r>
        <w:rPr>
          <w:sz w:val="24"/>
          <w:szCs w:val="24"/>
        </w:rPr>
        <w:t>Writer’s note include the map in this book.  And also an account number or P.O. Box for the readers to send Sister Khadijah donations.</w:t>
      </w:r>
    </w:p>
    <w:p w:rsidR="00FD30F0" w:rsidRDefault="00FD30F0">
      <w:pPr>
        <w:spacing w:line="480" w:lineRule="auto"/>
        <w:rPr>
          <w:sz w:val="24"/>
          <w:szCs w:val="24"/>
        </w:rPr>
      </w:pPr>
    </w:p>
    <w:p w:rsidR="00000000" w:rsidRDefault="00FD30F0" w:rsidP="00FD30F0">
      <w:pPr>
        <w:spacing w:line="480" w:lineRule="auto"/>
      </w:pPr>
      <w:r>
        <w:rPr>
          <w:sz w:val="24"/>
          <w:szCs w:val="24"/>
        </w:rPr>
        <w:t xml:space="preserve">By Conrad Yusuf </w:t>
      </w:r>
      <w:hyperlink r:id="rId6" w:history="1">
        <w:r>
          <w:rPr>
            <w:color w:val="0000FF"/>
            <w:sz w:val="24"/>
            <w:szCs w:val="24"/>
            <w:u w:val="single"/>
          </w:rPr>
          <w:t>jc9450991@gmail.com</w:t>
        </w:r>
      </w:hyperlink>
      <w:r>
        <w:rPr>
          <w:sz w:val="24"/>
          <w:szCs w:val="24"/>
        </w:rPr>
        <w:t xml:space="preserve"> Ph: (318)617-6015</w:t>
      </w:r>
    </w:p>
    <w:sectPr w:rsidR="00000000" w:rsidSect="00FD30F0">
      <w:headerReference w:type="default" r:id="rId7"/>
      <w:footerReference w:type="default" r:id="rId8"/>
      <w:pgSz w:w="12240" w:h="15840"/>
      <w:pgMar w:top="1440" w:right="1800" w:bottom="1440" w:left="1800" w:header="720" w:footer="864" w:gutter="0"/>
      <w:pgNumType w:start="1"/>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30F0" w:rsidRDefault="00FD30F0" w:rsidP="00FD30F0">
      <w:r>
        <w:separator/>
      </w:r>
    </w:p>
  </w:endnote>
  <w:endnote w:type="continuationSeparator" w:id="1">
    <w:p w:rsidR="00FD30F0" w:rsidRDefault="00FD30F0" w:rsidP="00FD30F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30F0" w:rsidRDefault="00FD30F0">
    <w:pPr>
      <w:tabs>
        <w:tab w:val="center" w:pos="4320"/>
        <w:tab w:val="right" w:pos="8640"/>
      </w:tabs>
      <w:rPr>
        <w:rFonts w:cstheme="minorBidi"/>
        <w:kern w:val="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30F0" w:rsidRDefault="00FD30F0" w:rsidP="00FD30F0">
      <w:r>
        <w:separator/>
      </w:r>
    </w:p>
  </w:footnote>
  <w:footnote w:type="continuationSeparator" w:id="1">
    <w:p w:rsidR="00FD30F0" w:rsidRDefault="00FD30F0" w:rsidP="00FD30F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30F0" w:rsidRDefault="00FD30F0">
    <w:pPr>
      <w:tabs>
        <w:tab w:val="center" w:pos="4320"/>
        <w:tab w:val="right" w:pos="8640"/>
      </w:tabs>
      <w:rPr>
        <w:rFonts w:cstheme="minorBidi"/>
        <w:kern w:val="0"/>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0"/>
    <w:footnote w:id="1"/>
  </w:footnotePr>
  <w:endnotePr>
    <w:pos w:val="sectEnd"/>
    <w:endnote w:id="0"/>
    <w:endnote w:id="1"/>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lorPos" w:val="-1"/>
    <w:docVar w:name="ColorSet" w:val="-1"/>
    <w:docVar w:name="StylePos" w:val="-1"/>
    <w:docVar w:name="StyleSet" w:val="-1"/>
  </w:docVars>
  <w:rsids>
    <w:rsidRoot w:val="00FD30F0"/>
    <w:rsid w:val="00FD30F0"/>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overflowPunct w:val="0"/>
      <w:autoSpaceDE w:val="0"/>
      <w:autoSpaceDN w:val="0"/>
      <w:adjustRightInd w:val="0"/>
    </w:pPr>
    <w:rPr>
      <w:rFonts w:ascii="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c9450991@g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0</Pages>
  <Words>0</Words>
  <Characters>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0</cp:revision>
</cp:coreProperties>
</file>